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095C3" w14:textId="77777777" w:rsidR="00354F6B" w:rsidRPr="00C31DE7" w:rsidRDefault="00354F6B" w:rsidP="00C31DE7">
      <w:pPr>
        <w:pStyle w:val="HRQuickGuideHeader"/>
      </w:pPr>
      <w:r w:rsidRPr="00C31DE7">
        <w:drawing>
          <wp:anchor distT="0" distB="0" distL="114300" distR="114300" simplePos="0" relativeHeight="251642880" behindDoc="1" locked="0" layoutInCell="1" allowOverlap="1" wp14:anchorId="3003DF42" wp14:editId="285759C9">
            <wp:simplePos x="0" y="0"/>
            <wp:positionH relativeFrom="column">
              <wp:posOffset>24603</wp:posOffset>
            </wp:positionH>
            <wp:positionV relativeFrom="paragraph">
              <wp:posOffset>13970</wp:posOffset>
            </wp:positionV>
            <wp:extent cx="2147582" cy="769743"/>
            <wp:effectExtent l="0" t="0" r="0" b="5080"/>
            <wp:wrapNone/>
            <wp:docPr id="1" name="Picture 1" descr="A black background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background with blue and yellow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7582" cy="769743"/>
                    </a:xfrm>
                    <a:prstGeom prst="rect">
                      <a:avLst/>
                    </a:prstGeom>
                  </pic:spPr>
                </pic:pic>
              </a:graphicData>
            </a:graphic>
            <wp14:sizeRelH relativeFrom="page">
              <wp14:pctWidth>0</wp14:pctWidth>
            </wp14:sizeRelH>
            <wp14:sizeRelV relativeFrom="page">
              <wp14:pctHeight>0</wp14:pctHeight>
            </wp14:sizeRelV>
          </wp:anchor>
        </w:drawing>
      </w:r>
      <w:r w:rsidR="003344E9" w:rsidRPr="00C31DE7">
        <w:t>Quick Guide</w:t>
      </w:r>
    </w:p>
    <w:p w14:paraId="277E5A92" w14:textId="2DDB8C59" w:rsidR="00354F6B" w:rsidRPr="00C31DE7" w:rsidRDefault="00F26A55" w:rsidP="00C31DE7">
      <w:pPr>
        <w:pStyle w:val="Title"/>
      </w:pPr>
      <w:r>
        <w:t>Enroll in Benefits – New Hires</w:t>
      </w:r>
    </w:p>
    <w:p w14:paraId="356548EA" w14:textId="77777777" w:rsidR="00354F6B" w:rsidRPr="00994B50" w:rsidRDefault="00354F6B" w:rsidP="00C31DE7">
      <w:pPr>
        <w:pStyle w:val="HRBlueHeaderBar"/>
        <w:rPr>
          <w:rFonts w:ascii="Rockwell" w:hAnsi="Rockwell" w:cs="Times New Roman (Body CS)"/>
          <w:caps/>
          <w:smallCaps/>
        </w:rPr>
      </w:pPr>
      <w:r w:rsidRPr="5A20A380">
        <w:t xml:space="preserve"> ///////////////////////////////////////////////////////////////////////////////////////////////////////////////////////////////////////////////////////////////</w:t>
      </w:r>
    </w:p>
    <w:p w14:paraId="09AB037D" w14:textId="77777777" w:rsidR="00334187" w:rsidRDefault="00334187" w:rsidP="00C31DE7">
      <w:pPr>
        <w:pStyle w:val="HRBlueHeaderBar"/>
        <w:sectPr w:rsidR="00334187" w:rsidSect="00997E1F">
          <w:footerReference w:type="even" r:id="rId9"/>
          <w:footerReference w:type="default" r:id="rId10"/>
          <w:pgSz w:w="12240" w:h="15840"/>
          <w:pgMar w:top="720" w:right="720" w:bottom="720" w:left="720" w:header="720" w:footer="720" w:gutter="0"/>
          <w:cols w:space="720"/>
          <w:docGrid w:linePitch="360"/>
        </w:sectPr>
      </w:pPr>
    </w:p>
    <w:p w14:paraId="00B19B05" w14:textId="77777777" w:rsidR="005C5E10" w:rsidRDefault="005C5E10" w:rsidP="00C31DE7"/>
    <w:p w14:paraId="3894C2AB" w14:textId="77777777" w:rsidR="004431ED" w:rsidRPr="005E7876" w:rsidRDefault="004431ED" w:rsidP="00C31DE7">
      <w:pPr>
        <w:sectPr w:rsidR="004431ED" w:rsidRPr="005E7876" w:rsidSect="00334187">
          <w:type w:val="continuous"/>
          <w:pgSz w:w="12240" w:h="15840"/>
          <w:pgMar w:top="720" w:right="720" w:bottom="720" w:left="720" w:header="720" w:footer="720" w:gutter="0"/>
          <w:cols w:space="720"/>
          <w:docGrid w:linePitch="360"/>
        </w:sectPr>
      </w:pPr>
    </w:p>
    <w:p w14:paraId="3DFCE846" w14:textId="77777777" w:rsidR="005E7876" w:rsidRDefault="00FD3871" w:rsidP="00C31DE7">
      <w:pPr>
        <w:pStyle w:val="HRMainHeadings"/>
      </w:pPr>
      <w:r w:rsidRPr="009701BC">
        <w:t>Introduction</w:t>
      </w:r>
    </w:p>
    <w:p w14:paraId="2A6795AE" w14:textId="6B26AE67" w:rsidR="00EE7DDB" w:rsidRPr="009701BC" w:rsidRDefault="007468F9" w:rsidP="00C31DE7">
      <w:r w:rsidRPr="007468F9">
        <w:t xml:space="preserve">In this quick guide you’ll learn how to </w:t>
      </w:r>
      <w:r w:rsidR="00F26A55" w:rsidRPr="00F26A55">
        <w:t>enroll in benefit plans</w:t>
      </w:r>
      <w:r w:rsidR="00F26A55">
        <w:t xml:space="preserve"> in Oracle Cloud</w:t>
      </w:r>
      <w:r w:rsidR="00F26A55" w:rsidRPr="00F26A55">
        <w:t>, including</w:t>
      </w:r>
      <w:r w:rsidR="00F26A55">
        <w:t>:</w:t>
      </w:r>
      <w:r w:rsidR="00F26A55" w:rsidRPr="00F26A55">
        <w:t xml:space="preserve"> adding dependents and beneficiaries, selecting coverage options, </w:t>
      </w:r>
      <w:r w:rsidR="00F26A55">
        <w:t xml:space="preserve">and </w:t>
      </w:r>
      <w:r w:rsidR="00F26A55" w:rsidRPr="00F26A55">
        <w:t>submitting required documentation</w:t>
      </w:r>
      <w:r w:rsidR="00F26A55">
        <w:t xml:space="preserve"> </w:t>
      </w:r>
      <w:r w:rsidR="00F26A55" w:rsidRPr="00F26A55">
        <w:t>to ensure proper coverage assignment and approval.</w:t>
      </w:r>
    </w:p>
    <w:p w14:paraId="62E5FC4A" w14:textId="77777777" w:rsidR="00EE7DDB" w:rsidRDefault="00C1481A" w:rsidP="00C31DE7">
      <w:pPr>
        <w:pStyle w:val="HRMainHeadings"/>
      </w:pPr>
      <w:r w:rsidRPr="009701BC">
        <w:t xml:space="preserve">Quick </w:t>
      </w:r>
      <w:r w:rsidR="004F743F" w:rsidRPr="009701BC">
        <w:t>Step</w:t>
      </w:r>
      <w:r w:rsidR="009701BC">
        <w:t>S</w:t>
      </w:r>
    </w:p>
    <w:p w14:paraId="38CB81B4" w14:textId="54930264" w:rsidR="00F26A55" w:rsidRDefault="00F26A55" w:rsidP="00F26A55">
      <w:pPr>
        <w:pStyle w:val="HRSubheadings"/>
      </w:pPr>
      <w:r>
        <w:t>Get Started</w:t>
      </w:r>
    </w:p>
    <w:p w14:paraId="2C0C990C" w14:textId="4DBB64F4" w:rsidR="00EE7DDB" w:rsidRDefault="00966BD8" w:rsidP="00C31DE7">
      <w:r w:rsidRPr="00C21F82">
        <w:rPr>
          <w:noProof/>
        </w:rPr>
        <w:drawing>
          <wp:anchor distT="0" distB="91440" distL="114300" distR="114300" simplePos="0" relativeHeight="251651072" behindDoc="0" locked="0" layoutInCell="1" allowOverlap="0" wp14:anchorId="5BF31B7E" wp14:editId="761630AB">
            <wp:simplePos x="0" y="0"/>
            <wp:positionH relativeFrom="column">
              <wp:posOffset>3175</wp:posOffset>
            </wp:positionH>
            <wp:positionV relativeFrom="line">
              <wp:posOffset>272415</wp:posOffset>
            </wp:positionV>
            <wp:extent cx="6471285" cy="3035300"/>
            <wp:effectExtent l="12700" t="12700" r="18415" b="12700"/>
            <wp:wrapTopAndBottom/>
            <wp:docPr id="19679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9203"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471285" cy="3035300"/>
                    </a:xfrm>
                    <a:prstGeom prst="rect">
                      <a:avLst/>
                    </a:prstGeom>
                    <a:ln>
                      <a:solidFill>
                        <a:srgbClr val="007FAA"/>
                      </a:solidFill>
                    </a:ln>
                  </pic:spPr>
                </pic:pic>
              </a:graphicData>
            </a:graphic>
            <wp14:sizeRelH relativeFrom="margin">
              <wp14:pctWidth>0</wp14:pctWidth>
            </wp14:sizeRelH>
            <wp14:sizeRelV relativeFrom="margin">
              <wp14:pctHeight>0</wp14:pctHeight>
            </wp14:sizeRelV>
          </wp:anchor>
        </w:drawing>
      </w:r>
      <w:r w:rsidR="00EE7DDB" w:rsidRPr="009701BC">
        <w:rPr>
          <w:b/>
          <w:bCs/>
        </w:rPr>
        <w:t xml:space="preserve">Step </w:t>
      </w:r>
      <w:r w:rsidR="00D26EA7">
        <w:rPr>
          <w:b/>
          <w:bCs/>
        </w:rPr>
        <w:t>#1</w:t>
      </w:r>
      <w:r w:rsidR="00EE7DDB" w:rsidRPr="009701BC">
        <w:rPr>
          <w:b/>
          <w:bCs/>
        </w:rPr>
        <w:t>:</w:t>
      </w:r>
      <w:r w:rsidR="00EE7DDB" w:rsidRPr="009701BC">
        <w:t xml:space="preserve"> </w:t>
      </w:r>
      <w:r w:rsidR="00F26A55">
        <w:t xml:space="preserve">From the </w:t>
      </w:r>
      <w:r w:rsidR="00F26A55" w:rsidRPr="00F26A55">
        <w:rPr>
          <w:b/>
          <w:bCs/>
        </w:rPr>
        <w:t>Me</w:t>
      </w:r>
      <w:r w:rsidR="00F26A55">
        <w:t xml:space="preserve"> tab, select </w:t>
      </w:r>
      <w:r w:rsidR="00F26A55" w:rsidRPr="00F26A55">
        <w:rPr>
          <w:b/>
          <w:bCs/>
        </w:rPr>
        <w:t>Benefits</w:t>
      </w:r>
      <w:r w:rsidR="00F26A55">
        <w:t>.</w:t>
      </w:r>
    </w:p>
    <w:p w14:paraId="1A8484DB" w14:textId="5A4FBC14" w:rsidR="00F26A55" w:rsidRDefault="00F26A55" w:rsidP="00C31DE7">
      <w:r w:rsidRPr="00F26A55">
        <w:rPr>
          <w:b/>
          <w:bCs/>
        </w:rPr>
        <w:lastRenderedPageBreak/>
        <w:t>Step #2:</w:t>
      </w:r>
      <w:r>
        <w:t xml:space="preserve"> Select </w:t>
      </w:r>
      <w:r w:rsidRPr="00F26A55">
        <w:rPr>
          <w:b/>
          <w:bCs/>
        </w:rPr>
        <w:t>Enroll Now</w:t>
      </w:r>
      <w:r>
        <w:t>.</w:t>
      </w:r>
      <w:r w:rsidR="005960A7">
        <w:rPr>
          <w:noProof/>
        </w:rPr>
        <w:drawing>
          <wp:anchor distT="0" distB="91440" distL="114300" distR="114300" simplePos="0" relativeHeight="251652096" behindDoc="0" locked="0" layoutInCell="1" allowOverlap="0" wp14:anchorId="3FEF4014" wp14:editId="4C560409">
            <wp:simplePos x="0" y="0"/>
            <wp:positionH relativeFrom="column">
              <wp:posOffset>0</wp:posOffset>
            </wp:positionH>
            <wp:positionV relativeFrom="line">
              <wp:posOffset>274320</wp:posOffset>
            </wp:positionV>
            <wp:extent cx="5157216" cy="2478024"/>
            <wp:effectExtent l="12700" t="12700" r="12065" b="11430"/>
            <wp:wrapTopAndBottom/>
            <wp:docPr id="3090963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96349" name="Picture 1"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157216" cy="2478024"/>
                    </a:xfrm>
                    <a:prstGeom prst="rect">
                      <a:avLst/>
                    </a:prstGeom>
                    <a:ln>
                      <a:solidFill>
                        <a:srgbClr val="007FAA"/>
                      </a:solidFill>
                    </a:ln>
                  </pic:spPr>
                </pic:pic>
              </a:graphicData>
            </a:graphic>
            <wp14:sizeRelH relativeFrom="margin">
              <wp14:pctWidth>0</wp14:pctWidth>
            </wp14:sizeRelH>
            <wp14:sizeRelV relativeFrom="margin">
              <wp14:pctHeight>0</wp14:pctHeight>
            </wp14:sizeRelV>
          </wp:anchor>
        </w:drawing>
      </w:r>
    </w:p>
    <w:p w14:paraId="735F8DC2" w14:textId="77777777" w:rsidR="00FF7A19" w:rsidRDefault="00F26A55" w:rsidP="00C31DE7">
      <w:r w:rsidRPr="00F26A55">
        <w:rPr>
          <w:b/>
          <w:bCs/>
        </w:rPr>
        <w:t>Step #3:</w:t>
      </w:r>
      <w:r>
        <w:t xml:space="preserve"> </w:t>
      </w:r>
      <w:r w:rsidR="008F0A29">
        <w:t>Select</w:t>
      </w:r>
      <w:r>
        <w:t xml:space="preserve"> </w:t>
      </w:r>
      <w:r w:rsidRPr="00F26A55">
        <w:rPr>
          <w:b/>
          <w:bCs/>
        </w:rPr>
        <w:t>Choose how you want to enroll</w:t>
      </w:r>
      <w:r>
        <w:t xml:space="preserve">, </w:t>
      </w:r>
      <w:r w:rsidR="008F0A29">
        <w:t xml:space="preserve">then </w:t>
      </w:r>
      <w:r>
        <w:t xml:space="preserve">select </w:t>
      </w:r>
      <w:r w:rsidRPr="00F26A55">
        <w:rPr>
          <w:b/>
          <w:bCs/>
        </w:rPr>
        <w:t>Discovery</w:t>
      </w:r>
      <w:r>
        <w:t>.</w:t>
      </w:r>
      <w:r w:rsidR="00FF7A19">
        <w:t xml:space="preserve"> </w:t>
      </w:r>
    </w:p>
    <w:p w14:paraId="3266C503" w14:textId="25F48869" w:rsidR="00F26A55" w:rsidRPr="009701BC" w:rsidRDefault="00FF7A19" w:rsidP="00C31DE7">
      <w:r w:rsidRPr="00FF7A19">
        <w:rPr>
          <w:b/>
          <w:bCs/>
        </w:rPr>
        <w:t>Step #4:</w:t>
      </w:r>
      <w:r>
        <w:t xml:space="preserve"> Select </w:t>
      </w:r>
      <w:r w:rsidRPr="00FF7A19">
        <w:rPr>
          <w:b/>
          <w:bCs/>
        </w:rPr>
        <w:t>Continue</w:t>
      </w:r>
      <w:r>
        <w:t>.</w:t>
      </w:r>
    </w:p>
    <w:p w14:paraId="056D0131" w14:textId="30047FBF" w:rsidR="00F26A55" w:rsidRDefault="00F26A55" w:rsidP="00F26A55">
      <w:pPr>
        <w:pStyle w:val="HRSubheadings"/>
      </w:pPr>
      <w:r>
        <w:t xml:space="preserve">Add dependents </w:t>
      </w:r>
      <w:r w:rsidR="00F4597C">
        <w:t>&amp;</w:t>
      </w:r>
      <w:r>
        <w:t xml:space="preserve"> beneficiaries</w:t>
      </w:r>
    </w:p>
    <w:p w14:paraId="1902A61B" w14:textId="46029A3C" w:rsidR="00F26A55" w:rsidRPr="00F26A55" w:rsidRDefault="00F26A55" w:rsidP="00F26A55">
      <w:r>
        <w:t>Dependents and beneficiaries must be added first, before you enroll in benefits.</w:t>
      </w:r>
    </w:p>
    <w:p w14:paraId="25A72832" w14:textId="256F3F6E" w:rsidR="008F0A29" w:rsidRDefault="00F26A55" w:rsidP="00F26A55">
      <w:r w:rsidRPr="009701BC">
        <w:rPr>
          <w:b/>
          <w:bCs/>
        </w:rPr>
        <w:t xml:space="preserve">Step </w:t>
      </w:r>
      <w:r>
        <w:rPr>
          <w:b/>
          <w:bCs/>
        </w:rPr>
        <w:t>#1</w:t>
      </w:r>
      <w:r w:rsidRPr="009701BC">
        <w:rPr>
          <w:b/>
          <w:bCs/>
        </w:rPr>
        <w:t>:</w:t>
      </w:r>
      <w:r w:rsidRPr="009701BC">
        <w:t xml:space="preserve"> </w:t>
      </w:r>
      <w:r w:rsidR="008F0A29">
        <w:t>Select</w:t>
      </w:r>
      <w:r>
        <w:t xml:space="preserve"> </w:t>
      </w:r>
      <w:r w:rsidRPr="00F26A55">
        <w:rPr>
          <w:b/>
          <w:bCs/>
        </w:rPr>
        <w:t>Verify people you’d like to cover</w:t>
      </w:r>
      <w:r w:rsidR="008F0A29">
        <w:t xml:space="preserve">. </w:t>
      </w:r>
    </w:p>
    <w:p w14:paraId="10073FB6" w14:textId="45BF328D" w:rsidR="00F26A55" w:rsidRDefault="00961955" w:rsidP="00F26A55">
      <w:r>
        <w:rPr>
          <w:b/>
          <w:bCs/>
          <w:noProof/>
          <w14:ligatures w14:val="standardContextual"/>
        </w:rPr>
        <mc:AlternateContent>
          <mc:Choice Requires="wpg">
            <w:drawing>
              <wp:anchor distT="0" distB="91440" distL="114300" distR="114300" simplePos="0" relativeHeight="251655168" behindDoc="0" locked="0" layoutInCell="1" allowOverlap="0" wp14:anchorId="5303262F" wp14:editId="78246C30">
                <wp:simplePos x="0" y="0"/>
                <wp:positionH relativeFrom="column">
                  <wp:posOffset>0</wp:posOffset>
                </wp:positionH>
                <wp:positionV relativeFrom="line">
                  <wp:posOffset>274320</wp:posOffset>
                </wp:positionV>
                <wp:extent cx="6766560" cy="2020824"/>
                <wp:effectExtent l="12700" t="12700" r="15240" b="11430"/>
                <wp:wrapTopAndBottom/>
                <wp:docPr id="1334264745" name="Group 2"/>
                <wp:cNvGraphicFramePr/>
                <a:graphic xmlns:a="http://schemas.openxmlformats.org/drawingml/2006/main">
                  <a:graphicData uri="http://schemas.microsoft.com/office/word/2010/wordprocessingGroup">
                    <wpg:wgp>
                      <wpg:cNvGrpSpPr/>
                      <wpg:grpSpPr>
                        <a:xfrm>
                          <a:off x="0" y="0"/>
                          <a:ext cx="6766560" cy="2020824"/>
                          <a:chOff x="0" y="0"/>
                          <a:chExt cx="6766560" cy="2020570"/>
                        </a:xfrm>
                      </wpg:grpSpPr>
                      <pic:pic xmlns:pic="http://schemas.openxmlformats.org/drawingml/2006/picture">
                        <pic:nvPicPr>
                          <pic:cNvPr id="1607451241" name="Picture 1" descr="A white rectangular object with a black border&#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6560" cy="2020570"/>
                          </a:xfrm>
                          <a:prstGeom prst="rect">
                            <a:avLst/>
                          </a:prstGeom>
                          <a:ln>
                            <a:solidFill>
                              <a:srgbClr val="007FAA"/>
                            </a:solidFill>
                          </a:ln>
                        </pic:spPr>
                      </pic:pic>
                      <wps:wsp>
                        <wps:cNvPr id="633154365" name="Rectangle 1"/>
                        <wps:cNvSpPr/>
                        <wps:spPr>
                          <a:xfrm>
                            <a:off x="6011917" y="404648"/>
                            <a:ext cx="378372" cy="375307"/>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118405" id="Group 2" o:spid="_x0000_s1026" style="position:absolute;margin-left:0;margin-top:21.6pt;width:532.8pt;height:159.1pt;z-index:251655168;mso-wrap-distance-bottom:7.2pt;mso-position-vertical-relative:line;mso-height-relative:margin" coordsize="67665,202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&#13;&#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rectangular object with a black border&#10;&#10;AI-generated content may be incorrect." style="position:absolute;width:67665;height:20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" stroked="t" strokecolor="#007faa">
                  <v:imagedata r:id="rId14" o:title="A white rectangular object with a black border&#10;&#10;AI-generated content may be incorrect"/>
                  <v:path arrowok="t"/>
                </v:shape>
                <v:rect id="Rectangle 1" o:spid="_x0000_s1028" style="position:absolute;left:60119;top:4046;width:3783;height:37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" filled="f" strokecolor="#e00" strokeweight="2pt"/>
                <w10:wrap type="topAndBottom" anchory="line"/>
              </v:group>
            </w:pict>
          </mc:Fallback>
        </mc:AlternateContent>
      </w:r>
      <w:r w:rsidR="008F0A29" w:rsidRPr="009701BC">
        <w:rPr>
          <w:b/>
          <w:bCs/>
        </w:rPr>
        <w:t xml:space="preserve">Step </w:t>
      </w:r>
      <w:r w:rsidR="008F0A29">
        <w:rPr>
          <w:b/>
          <w:bCs/>
        </w:rPr>
        <w:t>#2</w:t>
      </w:r>
      <w:r w:rsidR="008F0A29" w:rsidRPr="009701BC">
        <w:rPr>
          <w:b/>
          <w:bCs/>
        </w:rPr>
        <w:t>:</w:t>
      </w:r>
      <w:r w:rsidR="008F0A29" w:rsidRPr="008F0A29">
        <w:t xml:space="preserve"> </w:t>
      </w:r>
      <w:r w:rsidR="008F0A29">
        <w:t>S</w:t>
      </w:r>
      <w:r w:rsidR="00F26A55">
        <w:t>elect the plus sign (</w:t>
      </w:r>
      <w:r w:rsidR="00F26A55" w:rsidRPr="00F26A55">
        <w:rPr>
          <w:b/>
          <w:bCs/>
        </w:rPr>
        <w:t>+</w:t>
      </w:r>
      <w:r w:rsidR="00F26A55">
        <w:t>)</w:t>
      </w:r>
      <w:r w:rsidR="00501181">
        <w:t xml:space="preserve"> next to </w:t>
      </w:r>
      <w:r w:rsidR="00501181" w:rsidRPr="0091561C">
        <w:rPr>
          <w:b/>
          <w:bCs/>
        </w:rPr>
        <w:t xml:space="preserve">My </w:t>
      </w:r>
      <w:r w:rsidR="0091561C" w:rsidRPr="0091561C">
        <w:rPr>
          <w:b/>
          <w:bCs/>
        </w:rPr>
        <w:t>c</w:t>
      </w:r>
      <w:r w:rsidR="00501181" w:rsidRPr="0091561C">
        <w:rPr>
          <w:b/>
          <w:bCs/>
        </w:rPr>
        <w:t>ontacts</w:t>
      </w:r>
      <w:r w:rsidR="00F26A55">
        <w:t xml:space="preserve">. </w:t>
      </w:r>
    </w:p>
    <w:p w14:paraId="16EF6673" w14:textId="71F3A8CC" w:rsidR="00F26A55" w:rsidRDefault="008F0A29" w:rsidP="00F26A55">
      <w:r w:rsidRPr="009701BC">
        <w:rPr>
          <w:b/>
          <w:bCs/>
        </w:rPr>
        <w:lastRenderedPageBreak/>
        <w:t xml:space="preserve">Step </w:t>
      </w:r>
      <w:r>
        <w:rPr>
          <w:b/>
          <w:bCs/>
        </w:rPr>
        <w:t>#3</w:t>
      </w:r>
      <w:r w:rsidRPr="009701BC">
        <w:rPr>
          <w:b/>
          <w:bCs/>
        </w:rPr>
        <w:t>:</w:t>
      </w:r>
      <w:r w:rsidRPr="009701BC">
        <w:t xml:space="preserve"> </w:t>
      </w:r>
      <w:r w:rsidR="00F26A55">
        <w:t xml:space="preserve">Complete the required information. </w:t>
      </w:r>
      <w:r w:rsidR="005F4B7F">
        <w:rPr>
          <w:noProof/>
        </w:rPr>
        <w:drawing>
          <wp:anchor distT="0" distB="91440" distL="114300" distR="114300" simplePos="0" relativeHeight="251656192" behindDoc="0" locked="0" layoutInCell="1" allowOverlap="0" wp14:anchorId="2B9F8230" wp14:editId="5271F081">
            <wp:simplePos x="0" y="0"/>
            <wp:positionH relativeFrom="column">
              <wp:posOffset>0</wp:posOffset>
            </wp:positionH>
            <wp:positionV relativeFrom="line">
              <wp:posOffset>274320</wp:posOffset>
            </wp:positionV>
            <wp:extent cx="5942904" cy="3255264"/>
            <wp:effectExtent l="12700" t="12700" r="13970" b="8890"/>
            <wp:wrapTopAndBottom/>
            <wp:docPr id="17480566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56609" name="Picture 1"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904" cy="3255264"/>
                    </a:xfrm>
                    <a:prstGeom prst="rect">
                      <a:avLst/>
                    </a:prstGeom>
                    <a:ln>
                      <a:solidFill>
                        <a:srgbClr val="007FAA"/>
                      </a:solidFill>
                    </a:ln>
                  </pic:spPr>
                </pic:pic>
              </a:graphicData>
            </a:graphic>
            <wp14:sizeRelV relativeFrom="margin">
              <wp14:pctHeight>0</wp14:pctHeight>
            </wp14:sizeRelV>
          </wp:anchor>
        </w:drawing>
      </w:r>
    </w:p>
    <w:p w14:paraId="2ABF1E05" w14:textId="02B2F85B" w:rsidR="00F26A55" w:rsidRPr="009701BC" w:rsidRDefault="008F0A29" w:rsidP="00F26A55">
      <w:r w:rsidRPr="009701BC">
        <w:rPr>
          <w:b/>
          <w:bCs/>
        </w:rPr>
        <w:t xml:space="preserve">Step </w:t>
      </w:r>
      <w:r>
        <w:rPr>
          <w:b/>
          <w:bCs/>
        </w:rPr>
        <w:t>#4</w:t>
      </w:r>
      <w:r w:rsidRPr="009701BC">
        <w:rPr>
          <w:b/>
          <w:bCs/>
        </w:rPr>
        <w:t>:</w:t>
      </w:r>
      <w:r w:rsidRPr="009701BC">
        <w:t xml:space="preserve"> </w:t>
      </w:r>
      <w:r w:rsidR="00F26A55">
        <w:t xml:space="preserve">Select </w:t>
      </w:r>
      <w:r w:rsidR="00F26A55" w:rsidRPr="00F26A55">
        <w:rPr>
          <w:b/>
          <w:bCs/>
        </w:rPr>
        <w:t>Submit</w:t>
      </w:r>
      <w:r w:rsidR="00F26A55">
        <w:t>.</w:t>
      </w:r>
    </w:p>
    <w:p w14:paraId="00EF71F3" w14:textId="7A1FC5DA" w:rsidR="00F26A55" w:rsidRDefault="008F0A29" w:rsidP="00F26A55">
      <w:r w:rsidRPr="009701BC">
        <w:rPr>
          <w:b/>
          <w:bCs/>
        </w:rPr>
        <w:t xml:space="preserve">Step </w:t>
      </w:r>
      <w:r>
        <w:rPr>
          <w:b/>
          <w:bCs/>
        </w:rPr>
        <w:t>#5</w:t>
      </w:r>
      <w:r w:rsidRPr="009701BC">
        <w:rPr>
          <w:b/>
          <w:bCs/>
        </w:rPr>
        <w:t>:</w:t>
      </w:r>
      <w:r w:rsidRPr="009701BC">
        <w:t xml:space="preserve"> </w:t>
      </w:r>
      <w:r w:rsidR="00F26A55">
        <w:t xml:space="preserve">Repeat </w:t>
      </w:r>
      <w:r>
        <w:t xml:space="preserve">Steps 2–4 </w:t>
      </w:r>
      <w:r w:rsidR="00F26A55">
        <w:t xml:space="preserve">for each </w:t>
      </w:r>
      <w:r>
        <w:t>dependent you want to cover and each beneficiary you want</w:t>
      </w:r>
      <w:r w:rsidR="00F26A55">
        <w:t xml:space="preserve"> </w:t>
      </w:r>
      <w:r>
        <w:t>to designate.</w:t>
      </w:r>
    </w:p>
    <w:p w14:paraId="7CF3195E" w14:textId="17E9A8B9" w:rsidR="00F26A55" w:rsidRDefault="008F0A29" w:rsidP="00F26A55">
      <w:r w:rsidRPr="008F0A29">
        <w:rPr>
          <w:b/>
          <w:bCs/>
        </w:rPr>
        <w:t>Step #6:</w:t>
      </w:r>
      <w:r>
        <w:t xml:space="preserve"> After you’ve entered all dependents and beneficiaries, select </w:t>
      </w:r>
      <w:r w:rsidRPr="008F0A29">
        <w:rPr>
          <w:b/>
          <w:bCs/>
        </w:rPr>
        <w:t>Continue</w:t>
      </w:r>
      <w:r>
        <w:t>.</w:t>
      </w:r>
    </w:p>
    <w:p w14:paraId="1710F89F" w14:textId="4733BB9B" w:rsidR="008F0A29" w:rsidRDefault="00F26A55" w:rsidP="008F0A29">
      <w:pPr>
        <w:pStyle w:val="HRSubheadings"/>
      </w:pPr>
      <w:r>
        <w:t>Choose benefits</w:t>
      </w:r>
      <w:r w:rsidR="00752F62">
        <w:t xml:space="preserve"> &amp; select dependents to cover</w:t>
      </w:r>
    </w:p>
    <w:p w14:paraId="461C5D93" w14:textId="496A117B" w:rsidR="008F0A29" w:rsidRDefault="008F0A29" w:rsidP="008F0A29">
      <w:r w:rsidRPr="009701BC">
        <w:rPr>
          <w:b/>
          <w:bCs/>
        </w:rPr>
        <w:t xml:space="preserve">Step </w:t>
      </w:r>
      <w:r>
        <w:rPr>
          <w:b/>
          <w:bCs/>
        </w:rPr>
        <w:t>#1</w:t>
      </w:r>
      <w:r w:rsidRPr="009701BC">
        <w:rPr>
          <w:b/>
          <w:bCs/>
        </w:rPr>
        <w:t>:</w:t>
      </w:r>
      <w:r w:rsidRPr="009701BC">
        <w:t xml:space="preserve"> </w:t>
      </w:r>
      <w:r>
        <w:t xml:space="preserve">Select </w:t>
      </w:r>
      <w:r w:rsidRPr="008F0A29">
        <w:rPr>
          <w:b/>
          <w:bCs/>
        </w:rPr>
        <w:t>Enroll in benefits that matter to you</w:t>
      </w:r>
      <w:r>
        <w:t xml:space="preserve">. </w:t>
      </w:r>
    </w:p>
    <w:p w14:paraId="6A884F8C" w14:textId="35415B29" w:rsidR="008F0A29" w:rsidRDefault="00B23960" w:rsidP="008F0A29">
      <w:r>
        <w:rPr>
          <w:b/>
          <w:bCs/>
          <w:noProof/>
          <w14:ligatures w14:val="standardContextual"/>
        </w:rPr>
        <w:lastRenderedPageBreak/>
        <mc:AlternateContent>
          <mc:Choice Requires="wpg">
            <w:drawing>
              <wp:anchor distT="0" distB="91440" distL="114300" distR="114300" simplePos="0" relativeHeight="251660288" behindDoc="0" locked="0" layoutInCell="1" allowOverlap="0" wp14:anchorId="2752FD1A" wp14:editId="0A930068">
                <wp:simplePos x="0" y="0"/>
                <wp:positionH relativeFrom="column">
                  <wp:posOffset>0</wp:posOffset>
                </wp:positionH>
                <wp:positionV relativeFrom="line">
                  <wp:posOffset>274320</wp:posOffset>
                </wp:positionV>
                <wp:extent cx="3163824" cy="3566160"/>
                <wp:effectExtent l="12700" t="12700" r="11430" b="15240"/>
                <wp:wrapTopAndBottom/>
                <wp:docPr id="1388660208" name="Group 3"/>
                <wp:cNvGraphicFramePr/>
                <a:graphic xmlns:a="http://schemas.openxmlformats.org/drawingml/2006/main">
                  <a:graphicData uri="http://schemas.microsoft.com/office/word/2010/wordprocessingGroup">
                    <wpg:wgp>
                      <wpg:cNvGrpSpPr/>
                      <wpg:grpSpPr>
                        <a:xfrm>
                          <a:off x="0" y="0"/>
                          <a:ext cx="3163824" cy="3566160"/>
                          <a:chOff x="0" y="0"/>
                          <a:chExt cx="3163570" cy="3566160"/>
                        </a:xfrm>
                      </wpg:grpSpPr>
                      <pic:pic xmlns:pic="http://schemas.openxmlformats.org/drawingml/2006/picture">
                        <pic:nvPicPr>
                          <pic:cNvPr id="160507803" name="Picture 1" descr="A screenshot of a phone&#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63570" cy="3566160"/>
                          </a:xfrm>
                          <a:prstGeom prst="rect">
                            <a:avLst/>
                          </a:prstGeom>
                          <a:ln>
                            <a:solidFill>
                              <a:srgbClr val="007FAA"/>
                            </a:solidFill>
                          </a:ln>
                        </pic:spPr>
                      </pic:pic>
                      <wps:wsp>
                        <wps:cNvPr id="102238266" name="Rectangle 1"/>
                        <wps:cNvSpPr/>
                        <wps:spPr>
                          <a:xfrm>
                            <a:off x="257503" y="3100551"/>
                            <a:ext cx="378372" cy="244803"/>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303F219" id="Group 3" o:spid="_x0000_s1026" style="position:absolute;margin-left:0;margin-top:21.6pt;width:249.1pt;height:280.8pt;z-index:251660288;mso-wrap-distance-bottom:7.2pt;mso-position-vertical-relative:line;mso-width-relative:margin" coordsize="31635,356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" o:allowoverlap="f">
                <v:shape id="Picture 1" o:spid="_x0000_s1027" type="#_x0000_t75" alt="A screenshot of a phone&#10;&#10;AI-generated content may be incorrect." style="position:absolute;width:31635;height:356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" stroked="t" strokecolor="#007faa">
                  <v:imagedata r:id="rId17" o:title="A screenshot of a phone&#10;&#10;AI-generated content may be incorrect"/>
                  <v:path arrowok="t"/>
                </v:shape>
                <v:rect id="Rectangle 1" o:spid="_x0000_s1028" style="position:absolute;left:2575;top:31005;width:3783;height:24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" filled="f" strokecolor="#e00" strokeweight="2pt"/>
                <w10:wrap type="topAndBottom" anchory="line"/>
              </v:group>
            </w:pict>
          </mc:Fallback>
        </mc:AlternateContent>
      </w:r>
      <w:r w:rsidR="008F0A29" w:rsidRPr="009701BC">
        <w:rPr>
          <w:b/>
          <w:bCs/>
        </w:rPr>
        <w:t xml:space="preserve">Step </w:t>
      </w:r>
      <w:r w:rsidR="008F0A29">
        <w:rPr>
          <w:b/>
          <w:bCs/>
        </w:rPr>
        <w:t>#2</w:t>
      </w:r>
      <w:r w:rsidR="008F0A29" w:rsidRPr="009701BC">
        <w:rPr>
          <w:b/>
          <w:bCs/>
        </w:rPr>
        <w:t>:</w:t>
      </w:r>
      <w:r w:rsidR="008F0A29" w:rsidRPr="008F0A29">
        <w:t xml:space="preserve"> </w:t>
      </w:r>
      <w:r w:rsidR="008F0A29">
        <w:t xml:space="preserve">Select </w:t>
      </w:r>
      <w:r w:rsidR="008F0A29" w:rsidRPr="008F0A29">
        <w:rPr>
          <w:b/>
          <w:bCs/>
        </w:rPr>
        <w:t>Edit</w:t>
      </w:r>
      <w:r w:rsidR="008F0A29">
        <w:t>.</w:t>
      </w:r>
    </w:p>
    <w:p w14:paraId="4360A966" w14:textId="4B770B46" w:rsidR="008F0A29" w:rsidRPr="005C7838" w:rsidRDefault="008F0A29" w:rsidP="008F0A29">
      <w:r w:rsidRPr="008F0A29">
        <w:rPr>
          <w:b/>
          <w:bCs/>
        </w:rPr>
        <w:t>Step #3:</w:t>
      </w:r>
      <w:r w:rsidRPr="005C7838">
        <w:t xml:space="preserve"> </w:t>
      </w:r>
      <w:r w:rsidR="005C7838" w:rsidRPr="005C7838">
        <w:t xml:space="preserve">The </w:t>
      </w:r>
      <w:r w:rsidR="0077015B">
        <w:t xml:space="preserve">benefit </w:t>
      </w:r>
      <w:r w:rsidR="005C7838" w:rsidRPr="005C7838">
        <w:t xml:space="preserve">options </w:t>
      </w:r>
      <w:r w:rsidR="0077015B">
        <w:t>available to you</w:t>
      </w:r>
      <w:r w:rsidR="005C7838" w:rsidRPr="005C7838">
        <w:t xml:space="preserve"> will appear on the screen. </w:t>
      </w:r>
      <w:r w:rsidR="00AD4018">
        <w:t>For e</w:t>
      </w:r>
      <w:r w:rsidR="005C7838" w:rsidRPr="005C7838">
        <w:t xml:space="preserve">ach </w:t>
      </w:r>
      <w:r w:rsidR="0077015B">
        <w:t>one</w:t>
      </w:r>
      <w:r w:rsidR="005C7838" w:rsidRPr="005C7838">
        <w:t xml:space="preserve"> that you would like to enroll in</w:t>
      </w:r>
      <w:r w:rsidR="00AD4018">
        <w:t xml:space="preserve">, select </w:t>
      </w:r>
      <w:r w:rsidR="00AD4018" w:rsidRPr="00597D42">
        <w:rPr>
          <w:b/>
          <w:bCs/>
        </w:rPr>
        <w:t>Enroll</w:t>
      </w:r>
      <w:r w:rsidR="005C7838" w:rsidRPr="005C7838">
        <w:t>.</w:t>
      </w:r>
      <w:r w:rsidR="00A25DEF">
        <w:rPr>
          <w:noProof/>
        </w:rPr>
        <w:drawing>
          <wp:anchor distT="0" distB="91440" distL="114300" distR="114300" simplePos="0" relativeHeight="251661312" behindDoc="0" locked="0" layoutInCell="1" allowOverlap="0" wp14:anchorId="30F8676E" wp14:editId="44833D45">
            <wp:simplePos x="0" y="0"/>
            <wp:positionH relativeFrom="column">
              <wp:posOffset>0</wp:posOffset>
            </wp:positionH>
            <wp:positionV relativeFrom="line">
              <wp:posOffset>274320</wp:posOffset>
            </wp:positionV>
            <wp:extent cx="5440680" cy="2221992"/>
            <wp:effectExtent l="12700" t="12700" r="7620" b="13335"/>
            <wp:wrapTopAndBottom/>
            <wp:docPr id="473301381"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01381" name="Picture 1" descr="A screenshot of a websit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40680" cy="2221992"/>
                    </a:xfrm>
                    <a:prstGeom prst="rect">
                      <a:avLst/>
                    </a:prstGeom>
                    <a:ln>
                      <a:solidFill>
                        <a:srgbClr val="007FAA"/>
                      </a:solidFill>
                    </a:ln>
                  </pic:spPr>
                </pic:pic>
              </a:graphicData>
            </a:graphic>
            <wp14:sizeRelH relativeFrom="margin">
              <wp14:pctWidth>0</wp14:pctWidth>
            </wp14:sizeRelH>
            <wp14:sizeRelV relativeFrom="margin">
              <wp14:pctHeight>0</wp14:pctHeight>
            </wp14:sizeRelV>
          </wp:anchor>
        </w:drawing>
      </w:r>
    </w:p>
    <w:p w14:paraId="121250C6" w14:textId="33889686" w:rsidR="008F0A29" w:rsidRDefault="008F0A29" w:rsidP="008F0A29">
      <w:r w:rsidRPr="008F0A29">
        <w:rPr>
          <w:b/>
          <w:bCs/>
        </w:rPr>
        <w:lastRenderedPageBreak/>
        <w:t>Step #4:</w:t>
      </w:r>
      <w:r w:rsidRPr="002C6DE0">
        <w:t xml:space="preserve"> </w:t>
      </w:r>
      <w:r w:rsidR="002C6DE0" w:rsidRPr="002C6DE0">
        <w:t xml:space="preserve">Select the dependents you </w:t>
      </w:r>
      <w:r w:rsidR="002C6DE0">
        <w:t>entered earlier</w:t>
      </w:r>
      <w:r w:rsidR="002C6DE0" w:rsidRPr="002C6DE0">
        <w:t xml:space="preserve"> that you would like to cover under each plan</w:t>
      </w:r>
      <w:r w:rsidR="00DB4FC9">
        <w:t>.</w:t>
      </w:r>
      <w:r w:rsidR="00B80DD7">
        <w:rPr>
          <w:noProof/>
        </w:rPr>
        <w:drawing>
          <wp:anchor distT="0" distB="91440" distL="114300" distR="114300" simplePos="0" relativeHeight="251662336" behindDoc="0" locked="0" layoutInCell="1" allowOverlap="0" wp14:anchorId="1A0351FF" wp14:editId="79D24F56">
            <wp:simplePos x="0" y="0"/>
            <wp:positionH relativeFrom="column">
              <wp:posOffset>0</wp:posOffset>
            </wp:positionH>
            <wp:positionV relativeFrom="line">
              <wp:posOffset>274320</wp:posOffset>
            </wp:positionV>
            <wp:extent cx="3383280" cy="3108960"/>
            <wp:effectExtent l="12700" t="12700" r="7620" b="15240"/>
            <wp:wrapTopAndBottom/>
            <wp:docPr id="17953640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64079" name="Picture 1"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3383280" cy="3108960"/>
                    </a:xfrm>
                    <a:prstGeom prst="rect">
                      <a:avLst/>
                    </a:prstGeom>
                    <a:ln>
                      <a:solidFill>
                        <a:srgbClr val="007FAA"/>
                      </a:solidFill>
                    </a:ln>
                  </pic:spPr>
                </pic:pic>
              </a:graphicData>
            </a:graphic>
            <wp14:sizeRelH relativeFrom="margin">
              <wp14:pctWidth>0</wp14:pctWidth>
            </wp14:sizeRelH>
            <wp14:sizeRelV relativeFrom="margin">
              <wp14:pctHeight>0</wp14:pctHeight>
            </wp14:sizeRelV>
          </wp:anchor>
        </w:drawing>
      </w:r>
    </w:p>
    <w:p w14:paraId="349029FE" w14:textId="37CB9819" w:rsidR="00E23BA2" w:rsidRDefault="00E23BA2" w:rsidP="008F0A29">
      <w:r w:rsidRPr="005521C6">
        <w:rPr>
          <w:b/>
          <w:bCs/>
        </w:rPr>
        <w:t>Step #5:</w:t>
      </w:r>
      <w:r>
        <w:t xml:space="preserve"> </w:t>
      </w:r>
      <w:r w:rsidR="005521C6">
        <w:t>When you’re finished, review your selections</w:t>
      </w:r>
      <w:r w:rsidR="00640439">
        <w:t>.</w:t>
      </w:r>
      <w:r w:rsidR="005521C6">
        <w:t xml:space="preserve"> </w:t>
      </w:r>
      <w:r w:rsidR="003E38A0">
        <w:t xml:space="preserve">To make changes, select the pencil icon. When everything is correct, select </w:t>
      </w:r>
      <w:r w:rsidR="005521C6" w:rsidRPr="005521C6">
        <w:rPr>
          <w:b/>
          <w:bCs/>
        </w:rPr>
        <w:t>Submit</w:t>
      </w:r>
      <w:r w:rsidR="005521C6">
        <w:t>.</w:t>
      </w:r>
      <w:r w:rsidR="00E130AE">
        <w:rPr>
          <w:noProof/>
        </w:rPr>
        <w:drawing>
          <wp:anchor distT="0" distB="91440" distL="114300" distR="114300" simplePos="0" relativeHeight="251663360" behindDoc="0" locked="0" layoutInCell="1" allowOverlap="0" wp14:anchorId="1896D233" wp14:editId="143A9D31">
            <wp:simplePos x="0" y="0"/>
            <wp:positionH relativeFrom="column">
              <wp:posOffset>0</wp:posOffset>
            </wp:positionH>
            <wp:positionV relativeFrom="line">
              <wp:posOffset>274320</wp:posOffset>
            </wp:positionV>
            <wp:extent cx="5440680" cy="2770632"/>
            <wp:effectExtent l="12700" t="12700" r="7620" b="10795"/>
            <wp:wrapTopAndBottom/>
            <wp:docPr id="7520356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35671" name="Picture 1"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440680" cy="2770632"/>
                    </a:xfrm>
                    <a:prstGeom prst="rect">
                      <a:avLst/>
                    </a:prstGeom>
                    <a:ln>
                      <a:solidFill>
                        <a:srgbClr val="007FAA"/>
                      </a:solidFill>
                    </a:ln>
                  </pic:spPr>
                </pic:pic>
              </a:graphicData>
            </a:graphic>
            <wp14:sizeRelH relativeFrom="margin">
              <wp14:pctWidth>0</wp14:pctWidth>
            </wp14:sizeRelH>
            <wp14:sizeRelV relativeFrom="margin">
              <wp14:pctHeight>0</wp14:pctHeight>
            </wp14:sizeRelV>
          </wp:anchor>
        </w:drawing>
      </w:r>
    </w:p>
    <w:p w14:paraId="15B54BFF" w14:textId="39A85248" w:rsidR="005A164E" w:rsidRDefault="008E6B53" w:rsidP="008F0A29">
      <w:r>
        <w:rPr>
          <w:b/>
          <w:bCs/>
          <w:noProof/>
          <w14:ligatures w14:val="standardContextual"/>
        </w:rPr>
        <w:lastRenderedPageBreak/>
        <mc:AlternateContent>
          <mc:Choice Requires="wpg">
            <w:drawing>
              <wp:anchor distT="0" distB="91440" distL="114300" distR="114300" simplePos="0" relativeHeight="251667456" behindDoc="0" locked="0" layoutInCell="1" allowOverlap="0" wp14:anchorId="09697724" wp14:editId="27AD1986">
                <wp:simplePos x="0" y="0"/>
                <wp:positionH relativeFrom="column">
                  <wp:posOffset>2190</wp:posOffset>
                </wp:positionH>
                <wp:positionV relativeFrom="line">
                  <wp:posOffset>275459</wp:posOffset>
                </wp:positionV>
                <wp:extent cx="4315968" cy="3346704"/>
                <wp:effectExtent l="12700" t="12700" r="15240" b="19050"/>
                <wp:wrapTopAndBottom/>
                <wp:docPr id="1242030700" name="Group 4"/>
                <wp:cNvGraphicFramePr/>
                <a:graphic xmlns:a="http://schemas.openxmlformats.org/drawingml/2006/main">
                  <a:graphicData uri="http://schemas.microsoft.com/office/word/2010/wordprocessingGroup">
                    <wpg:wgp>
                      <wpg:cNvGrpSpPr/>
                      <wpg:grpSpPr>
                        <a:xfrm>
                          <a:off x="0" y="0"/>
                          <a:ext cx="4315968" cy="3346704"/>
                          <a:chOff x="0" y="0"/>
                          <a:chExt cx="4314190" cy="3346450"/>
                        </a:xfrm>
                      </wpg:grpSpPr>
                      <pic:pic xmlns:pic="http://schemas.openxmlformats.org/drawingml/2006/picture">
                        <pic:nvPicPr>
                          <pic:cNvPr id="754773932" name="Picture 1" descr="A screenshot of a computer&#10;&#10;AI-generated content may be incorrect."/>
                          <pic:cNvPicPr>
                            <a:picLocks noChangeAspect="1"/>
                          </pic:cNvPicPr>
                        </pic:nvPicPr>
                        <pic:blipFill rotWithShape="1">
                          <a:blip r:embed="rId21">
                            <a:extLst>
                              <a:ext uri="{28A0092B-C50C-407E-A947-70E740481C1C}">
                                <a14:useLocalDpi xmlns:a14="http://schemas.microsoft.com/office/drawing/2010/main" val="0"/>
                              </a:ext>
                            </a:extLst>
                          </a:blip>
                          <a:srcRect r="38398"/>
                          <a:stretch>
                            <a:fillRect/>
                          </a:stretch>
                        </pic:blipFill>
                        <pic:spPr bwMode="auto">
                          <a:xfrm>
                            <a:off x="0" y="0"/>
                            <a:ext cx="4314190" cy="3346450"/>
                          </a:xfrm>
                          <a:prstGeom prst="rect">
                            <a:avLst/>
                          </a:prstGeom>
                          <a:ln>
                            <a:solidFill>
                              <a:srgbClr val="007FAA"/>
                            </a:solidFill>
                          </a:ln>
                          <a:extLst>
                            <a:ext uri="{53640926-AAD7-44D8-BBD7-CCE9431645EC}">
                              <a14:shadowObscured xmlns:a14="http://schemas.microsoft.com/office/drawing/2010/main"/>
                            </a:ext>
                          </a:extLst>
                        </pic:spPr>
                      </pic:pic>
                      <wps:wsp>
                        <wps:cNvPr id="1487990330" name="Rectangle 1"/>
                        <wps:cNvSpPr/>
                        <wps:spPr>
                          <a:xfrm>
                            <a:off x="57807" y="2853558"/>
                            <a:ext cx="536027" cy="283779"/>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D9A14" id="Group 4" o:spid="_x0000_s1026" style="position:absolute;margin-left:.15pt;margin-top:21.7pt;width:339.85pt;height:263.5pt;z-index:251667456;mso-wrap-distance-bottom:7.2pt;mso-position-vertical-relative:line;mso-width-relative:margin;mso-height-relative:margin" coordsize="43141,334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" o:allowoverlap="f">
                <v:shape id="Picture 1" o:spid="_x0000_s1027" type="#_x0000_t75" alt="A screenshot of a computer&#10;&#10;AI-generated content may be incorrect." style="position:absolute;width:43141;height:334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" stroked="t" strokecolor="#007faa">
                  <v:imagedata r:id="rId22" o:title="A screenshot of a computer&#10;&#10;AI-generated content may be incorrect" cropright="25165f"/>
                  <v:path arrowok="t"/>
                </v:shape>
                <v:rect id="Rectangle 1" o:spid="_x0000_s1028" style="position:absolute;left:578;top:28535;width:5360;height:28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" filled="f" strokecolor="#e00" strokeweight="2pt"/>
                <w10:wrap type="topAndBottom" anchory="line"/>
              </v:group>
            </w:pict>
          </mc:Fallback>
        </mc:AlternateContent>
      </w:r>
      <w:r w:rsidR="005A164E" w:rsidRPr="005A164E">
        <w:rPr>
          <w:b/>
          <w:bCs/>
        </w:rPr>
        <w:t>Step #6:</w:t>
      </w:r>
      <w:r w:rsidR="005A164E">
        <w:t xml:space="preserve"> Select </w:t>
      </w:r>
      <w:r w:rsidR="005A164E" w:rsidRPr="005A164E">
        <w:rPr>
          <w:b/>
          <w:bCs/>
        </w:rPr>
        <w:t>Continue</w:t>
      </w:r>
      <w:r w:rsidR="005A164E">
        <w:t>.</w:t>
      </w:r>
    </w:p>
    <w:p w14:paraId="53162482" w14:textId="1D69B46A" w:rsidR="00601F97" w:rsidRPr="005521C6" w:rsidRDefault="00473DDB" w:rsidP="008F0A29">
      <w:r w:rsidRPr="00585274">
        <w:rPr>
          <w:b/>
          <w:bCs/>
        </w:rPr>
        <w:t>Step #7:</w:t>
      </w:r>
      <w:r>
        <w:t xml:space="preserve"> </w:t>
      </w:r>
      <w:r w:rsidRPr="00473DDB">
        <w:t>The next section will ask if you would like to add your Primary Care Physician</w:t>
      </w:r>
      <w:r>
        <w:t>.</w:t>
      </w:r>
      <w:r w:rsidRPr="00473DDB">
        <w:t xml:space="preserve"> </w:t>
      </w:r>
      <w:r w:rsidR="00585274">
        <w:t xml:space="preserve">This is optional. </w:t>
      </w:r>
      <w:r w:rsidR="00E0298C">
        <w:t>Select</w:t>
      </w:r>
      <w:r w:rsidRPr="00473DDB">
        <w:t xml:space="preserve"> </w:t>
      </w:r>
      <w:r w:rsidR="00B01229" w:rsidRPr="00B01229">
        <w:rPr>
          <w:b/>
          <w:bCs/>
        </w:rPr>
        <w:t>C</w:t>
      </w:r>
      <w:r w:rsidRPr="00B01229">
        <w:rPr>
          <w:b/>
          <w:bCs/>
        </w:rPr>
        <w:t>ontinue</w:t>
      </w:r>
      <w:r w:rsidR="00476057" w:rsidRPr="00476057">
        <w:t xml:space="preserve"> to proceed</w:t>
      </w:r>
      <w:r w:rsidR="00E0298C">
        <w:t>.</w:t>
      </w:r>
      <w:r w:rsidR="00105DF7">
        <w:rPr>
          <w:noProof/>
        </w:rPr>
        <w:drawing>
          <wp:anchor distT="0" distB="91440" distL="114300" distR="114300" simplePos="0" relativeHeight="251668480" behindDoc="0" locked="0" layoutInCell="1" allowOverlap="0" wp14:anchorId="7B3AF8C8" wp14:editId="0412707C">
            <wp:simplePos x="0" y="0"/>
            <wp:positionH relativeFrom="column">
              <wp:posOffset>0</wp:posOffset>
            </wp:positionH>
            <wp:positionV relativeFrom="line">
              <wp:posOffset>274320</wp:posOffset>
            </wp:positionV>
            <wp:extent cx="5495544" cy="1572768"/>
            <wp:effectExtent l="12700" t="12700" r="16510" b="15240"/>
            <wp:wrapTopAndBottom/>
            <wp:docPr id="704417129" name="Picture 1" descr="A white background with a black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17129" name="Picture 1" descr="A white background with a black line&#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5544" cy="1572768"/>
                    </a:xfrm>
                    <a:prstGeom prst="rect">
                      <a:avLst/>
                    </a:prstGeom>
                    <a:ln>
                      <a:solidFill>
                        <a:srgbClr val="007FAA"/>
                      </a:solidFill>
                    </a:ln>
                  </pic:spPr>
                </pic:pic>
              </a:graphicData>
            </a:graphic>
            <wp14:sizeRelH relativeFrom="margin">
              <wp14:pctWidth>0</wp14:pctWidth>
            </wp14:sizeRelH>
            <wp14:sizeRelV relativeFrom="margin">
              <wp14:pctHeight>0</wp14:pctHeight>
            </wp14:sizeRelV>
          </wp:anchor>
        </w:drawing>
      </w:r>
    </w:p>
    <w:p w14:paraId="660980D3" w14:textId="086F8842" w:rsidR="00F26A55" w:rsidRDefault="00F26A55" w:rsidP="00F40D1F">
      <w:pPr>
        <w:pStyle w:val="HRSubheadings"/>
        <w:keepNext/>
      </w:pPr>
      <w:r>
        <w:lastRenderedPageBreak/>
        <w:t xml:space="preserve">Add required </w:t>
      </w:r>
      <w:r w:rsidR="00695412">
        <w:t xml:space="preserve">dependent </w:t>
      </w:r>
      <w:r>
        <w:t>documentation</w:t>
      </w:r>
      <w:r w:rsidR="00695412">
        <w:t xml:space="preserve"> &amp; </w:t>
      </w:r>
      <w:r w:rsidR="002C78E8">
        <w:t>designate</w:t>
      </w:r>
      <w:r w:rsidR="00695412">
        <w:t xml:space="preserve"> beneficiaries</w:t>
      </w:r>
    </w:p>
    <w:p w14:paraId="3CA53D8C" w14:textId="7265E291" w:rsidR="00D0536E" w:rsidRDefault="00003493" w:rsidP="00F40D1F">
      <w:pPr>
        <w:keepNext/>
      </w:pPr>
      <w:r w:rsidRPr="00003493">
        <w:t xml:space="preserve">All </w:t>
      </w:r>
      <w:r w:rsidR="00B215B2">
        <w:t xml:space="preserve">items shown </w:t>
      </w:r>
      <w:r w:rsidR="000A7D3F">
        <w:t xml:space="preserve">under </w:t>
      </w:r>
      <w:r w:rsidR="000A7D3F" w:rsidRPr="004E6DAB">
        <w:rPr>
          <w:b/>
          <w:bCs/>
        </w:rPr>
        <w:t>Complete Pending Actions</w:t>
      </w:r>
      <w:r w:rsidR="00B215B2">
        <w:t xml:space="preserve"> must </w:t>
      </w:r>
      <w:r w:rsidRPr="00003493">
        <w:t xml:space="preserve">be completed </w:t>
      </w:r>
      <w:r w:rsidR="00566440" w:rsidRPr="00003493">
        <w:t>for</w:t>
      </w:r>
      <w:r w:rsidRPr="00003493">
        <w:t xml:space="preserve"> </w:t>
      </w:r>
      <w:r w:rsidR="00B215B2">
        <w:t xml:space="preserve">your </w:t>
      </w:r>
      <w:r w:rsidRPr="00003493">
        <w:t>coverage to be assigned appropriately. This includes adding document</w:t>
      </w:r>
      <w:r w:rsidR="00C163D4">
        <w:t>ation</w:t>
      </w:r>
      <w:r w:rsidRPr="00003493">
        <w:t xml:space="preserve"> for dependents</w:t>
      </w:r>
      <w:r w:rsidR="00196EFC">
        <w:t xml:space="preserve"> (</w:t>
      </w:r>
      <w:r w:rsidRPr="00003493">
        <w:t xml:space="preserve">like </w:t>
      </w:r>
      <w:r w:rsidR="00196EFC">
        <w:t xml:space="preserve">a </w:t>
      </w:r>
      <w:r w:rsidRPr="00003493">
        <w:t>birth certificate, marriage certificate, etc.</w:t>
      </w:r>
      <w:r w:rsidR="00196EFC">
        <w:t>) and designating beneficiaries</w:t>
      </w:r>
      <w:r w:rsidR="00935413">
        <w:t xml:space="preserve"> for life insurance plans</w:t>
      </w:r>
      <w:r w:rsidR="00196EFC">
        <w:t>.</w:t>
      </w:r>
    </w:p>
    <w:p w14:paraId="39F53A4F" w14:textId="65E23B8B" w:rsidR="004E6DAB" w:rsidRDefault="00853F51" w:rsidP="00D0536E">
      <w:r>
        <w:rPr>
          <w:b/>
          <w:bCs/>
          <w:noProof/>
          <w14:ligatures w14:val="standardContextual"/>
        </w:rPr>
        <mc:AlternateContent>
          <mc:Choice Requires="wpg">
            <w:drawing>
              <wp:anchor distT="0" distB="91440" distL="114300" distR="114300" simplePos="0" relativeHeight="251672576" behindDoc="0" locked="0" layoutInCell="1" allowOverlap="0" wp14:anchorId="3313438D" wp14:editId="2DDCA0D2">
                <wp:simplePos x="0" y="0"/>
                <wp:positionH relativeFrom="column">
                  <wp:posOffset>2190</wp:posOffset>
                </wp:positionH>
                <wp:positionV relativeFrom="line">
                  <wp:posOffset>275174</wp:posOffset>
                </wp:positionV>
                <wp:extent cx="5952744" cy="2743200"/>
                <wp:effectExtent l="12700" t="12700" r="16510" b="12700"/>
                <wp:wrapTopAndBottom/>
                <wp:docPr id="731904065" name="Group 5"/>
                <wp:cNvGraphicFramePr/>
                <a:graphic xmlns:a="http://schemas.openxmlformats.org/drawingml/2006/main">
                  <a:graphicData uri="http://schemas.microsoft.com/office/word/2010/wordprocessingGroup">
                    <wpg:wgp>
                      <wpg:cNvGrpSpPr/>
                      <wpg:grpSpPr>
                        <a:xfrm>
                          <a:off x="0" y="0"/>
                          <a:ext cx="5952744" cy="2743200"/>
                          <a:chOff x="0" y="0"/>
                          <a:chExt cx="5949950" cy="2743200"/>
                        </a:xfrm>
                      </wpg:grpSpPr>
                      <pic:pic xmlns:pic="http://schemas.openxmlformats.org/drawingml/2006/picture">
                        <pic:nvPicPr>
                          <pic:cNvPr id="847507795" name="Picture 1" descr="A screenshot of a phone&#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9950" cy="2743200"/>
                          </a:xfrm>
                          <a:prstGeom prst="rect">
                            <a:avLst/>
                          </a:prstGeom>
                          <a:ln>
                            <a:solidFill>
                              <a:srgbClr val="007FAA"/>
                            </a:solidFill>
                          </a:ln>
                        </pic:spPr>
                      </pic:pic>
                      <wps:wsp>
                        <wps:cNvPr id="1645213316" name="Rectangle 1"/>
                        <wps:cNvSpPr/>
                        <wps:spPr>
                          <a:xfrm>
                            <a:off x="5265682" y="1171903"/>
                            <a:ext cx="257504" cy="252249"/>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FF4E1CE" id="Group 5" o:spid="_x0000_s1026" style="position:absolute;margin-left:.15pt;margin-top:21.65pt;width:468.7pt;height:3in;z-index:251672576;mso-wrap-distance-bottom:7.2pt;mso-position-vertical-relative:line;mso-width-relative:margin" coordsize="59499,274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" o:allowoverlap="f">
                <v:shape id="Picture 1" o:spid="_x0000_s1027" type="#_x0000_t75" alt="A screenshot of a phone&#10;&#10;AI-generated content may be incorrect." style="position:absolute;width:59499;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" stroked="t" strokecolor="#007faa">
                  <v:imagedata r:id="rId25" o:title="A screenshot of a phone&#10;&#10;AI-generated content may be incorrect"/>
                  <v:path arrowok="t"/>
                </v:shape>
                <v:rect id="Rectangle 1" o:spid="_x0000_s1028" style="position:absolute;left:52656;top:11719;width:2575;height:25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" filled="f" strokecolor="#e00" strokeweight="2pt"/>
                <w10:wrap type="topAndBottom" anchory="line"/>
              </v:group>
            </w:pict>
          </mc:Fallback>
        </mc:AlternateContent>
      </w:r>
      <w:r w:rsidR="002C78E8" w:rsidRPr="00AB6793">
        <w:rPr>
          <w:b/>
          <w:bCs/>
        </w:rPr>
        <w:t>Step #1:</w:t>
      </w:r>
      <w:r w:rsidR="002C78E8">
        <w:t xml:space="preserve"> </w:t>
      </w:r>
      <w:r w:rsidR="005201AF">
        <w:t xml:space="preserve">Next to </w:t>
      </w:r>
      <w:r w:rsidR="00D23595">
        <w:t>a</w:t>
      </w:r>
      <w:r w:rsidR="00B279F5">
        <w:t xml:space="preserve"> pending action</w:t>
      </w:r>
      <w:r w:rsidR="005201AF">
        <w:t xml:space="preserve">, </w:t>
      </w:r>
      <w:r w:rsidR="00D23595">
        <w:t>select the pencil icon.</w:t>
      </w:r>
    </w:p>
    <w:p w14:paraId="13E25FE9" w14:textId="6976CAA9" w:rsidR="004046FF" w:rsidRDefault="002C78E8" w:rsidP="00D0536E">
      <w:r w:rsidRPr="00AB6793">
        <w:rPr>
          <w:b/>
          <w:bCs/>
        </w:rPr>
        <w:t>Step #2:</w:t>
      </w:r>
      <w:r>
        <w:t xml:space="preserve"> </w:t>
      </w:r>
      <w:r w:rsidR="004046FF">
        <w:t xml:space="preserve">Make </w:t>
      </w:r>
      <w:r w:rsidR="009C42F9">
        <w:t xml:space="preserve">the </w:t>
      </w:r>
      <w:r w:rsidR="00D120F6">
        <w:t>required edits</w:t>
      </w:r>
      <w:r w:rsidR="004046FF">
        <w:t>:</w:t>
      </w:r>
    </w:p>
    <w:p w14:paraId="3B6B563D" w14:textId="29E28B51" w:rsidR="00CF2A7E" w:rsidRDefault="00E9740C" w:rsidP="004046FF">
      <w:pPr>
        <w:pStyle w:val="ListParagraph"/>
        <w:numPr>
          <w:ilvl w:val="0"/>
          <w:numId w:val="9"/>
        </w:numPr>
      </w:pPr>
      <w:r>
        <w:t>For dependent</w:t>
      </w:r>
      <w:r w:rsidR="00386CFB">
        <w:t>s to be covered</w:t>
      </w:r>
      <w:r w:rsidR="009C42F9">
        <w:t>:</w:t>
      </w:r>
      <w:r>
        <w:t xml:space="preserve"> d</w:t>
      </w:r>
      <w:r w:rsidR="00923ABF">
        <w:t>rag and drop the required file</w:t>
      </w:r>
      <w:r w:rsidR="00CF2A7E">
        <w:t xml:space="preserve"> </w:t>
      </w:r>
      <w:r w:rsidR="00BC7288">
        <w:t xml:space="preserve">onto the field </w:t>
      </w:r>
      <w:r w:rsidR="00CF2A7E">
        <w:t>to upload</w:t>
      </w:r>
      <w:r w:rsidR="00D120F6">
        <w:t xml:space="preserve">, then </w:t>
      </w:r>
      <w:r w:rsidR="00E175CF">
        <w:rPr>
          <w:noProof/>
          <w14:ligatures w14:val="standardContextual"/>
        </w:rPr>
        <mc:AlternateContent>
          <mc:Choice Requires="wpg">
            <w:drawing>
              <wp:anchor distT="0" distB="91440" distL="114300" distR="114300" simplePos="0" relativeHeight="251679744" behindDoc="0" locked="0" layoutInCell="1" allowOverlap="0" wp14:anchorId="3917D286" wp14:editId="45C9072E">
                <wp:simplePos x="0" y="0"/>
                <wp:positionH relativeFrom="column">
                  <wp:posOffset>0</wp:posOffset>
                </wp:positionH>
                <wp:positionV relativeFrom="line">
                  <wp:posOffset>274320</wp:posOffset>
                </wp:positionV>
                <wp:extent cx="5029200" cy="3913632"/>
                <wp:effectExtent l="12700" t="12700" r="12700" b="10795"/>
                <wp:wrapTopAndBottom/>
                <wp:docPr id="832952003" name="Group 7"/>
                <wp:cNvGraphicFramePr/>
                <a:graphic xmlns:a="http://schemas.openxmlformats.org/drawingml/2006/main">
                  <a:graphicData uri="http://schemas.microsoft.com/office/word/2010/wordprocessingGroup">
                    <wpg:wgp>
                      <wpg:cNvGrpSpPr/>
                      <wpg:grpSpPr>
                        <a:xfrm>
                          <a:off x="0" y="0"/>
                          <a:ext cx="5029200" cy="3913632"/>
                          <a:chOff x="0" y="0"/>
                          <a:chExt cx="5029200" cy="3913632"/>
                        </a:xfrm>
                      </wpg:grpSpPr>
                      <wpg:grpSp>
                        <wpg:cNvPr id="1073226693" name="Group 6"/>
                        <wpg:cNvGrpSpPr/>
                        <wpg:grpSpPr>
                          <a:xfrm>
                            <a:off x="0" y="0"/>
                            <a:ext cx="5029200" cy="3913632"/>
                            <a:chOff x="0" y="0"/>
                            <a:chExt cx="5029200" cy="3913505"/>
                          </a:xfrm>
                        </wpg:grpSpPr>
                        <pic:pic xmlns:pic="http://schemas.openxmlformats.org/drawingml/2006/picture">
                          <pic:nvPicPr>
                            <pic:cNvPr id="430489838" name="Picture 1" descr="A screenshot of a computer&#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029200" cy="3913505"/>
                            </a:xfrm>
                            <a:prstGeom prst="rect">
                              <a:avLst/>
                            </a:prstGeom>
                            <a:ln>
                              <a:solidFill>
                                <a:srgbClr val="007FAA"/>
                              </a:solidFill>
                            </a:ln>
                          </pic:spPr>
                        </pic:pic>
                        <wps:wsp>
                          <wps:cNvPr id="107439753" name="Rectangle 1"/>
                          <wps:cNvSpPr/>
                          <wps:spPr>
                            <a:xfrm>
                              <a:off x="152400" y="1303283"/>
                              <a:ext cx="1182414" cy="404648"/>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7618637" name="Rectangle 1"/>
                        <wps:cNvSpPr/>
                        <wps:spPr>
                          <a:xfrm>
                            <a:off x="4614041" y="2858814"/>
                            <a:ext cx="383628" cy="252249"/>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5CE8DFB" id="Group 7" o:spid="_x0000_s1026" style="position:absolute;margin-left:0;margin-top:21.6pt;width:396pt;height:308.15pt;z-index:251679744;mso-wrap-distance-bottom:7.2pt;mso-position-vertical-relative:line;mso-height-relative:margin" coordsize="50292,391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" o:allowoverlap="f">
                <v:group id="Group 6" o:spid="_x0000_s1027" style="position:absolute;width:50292;height:39136" coordsize="50292,39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">
                  <v:shape id="Picture 1" o:spid="_x0000_s1028" type="#_x0000_t75" alt="A screenshot of a computer&#10;&#10;AI-generated content may be incorrect." style="position:absolute;width:50292;height:391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" stroked="t" strokecolor="#007faa">
                    <v:imagedata r:id="rId27" o:title="A screenshot of a computer&#10;&#10;AI-generated content may be incorrect"/>
                    <v:path arrowok="t"/>
                  </v:shape>
                  <v:rect id="Rectangle 1" o:spid="_x0000_s1029" style="position:absolute;left:1524;top:13032;width:11824;height:40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" filled="f" strokecolor="#e00" strokeweight="2pt"/>
                </v:group>
                <v:rect id="Rectangle 1" o:spid="_x0000_s1030" style="position:absolute;left:46140;top:28588;width:3836;height:25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" filled="f" strokecolor="#e00" strokeweight="2pt"/>
                <w10:wrap type="topAndBottom" anchory="line"/>
              </v:group>
            </w:pict>
          </mc:Fallback>
        </mc:AlternateContent>
      </w:r>
      <w:r>
        <w:t>s</w:t>
      </w:r>
      <w:r w:rsidR="00CF2A7E">
        <w:t xml:space="preserve">elect </w:t>
      </w:r>
      <w:r w:rsidR="00CF2A7E" w:rsidRPr="004046FF">
        <w:rPr>
          <w:b/>
          <w:bCs/>
        </w:rPr>
        <w:t>Save</w:t>
      </w:r>
      <w:r w:rsidR="00CF2A7E">
        <w:t>.</w:t>
      </w:r>
      <w:r w:rsidR="00BE5AE3">
        <w:t xml:space="preserve"> The item will now show as </w:t>
      </w:r>
      <w:r w:rsidR="009B6029" w:rsidRPr="004046FF">
        <w:rPr>
          <w:b/>
          <w:bCs/>
        </w:rPr>
        <w:t>Pending approval</w:t>
      </w:r>
      <w:r w:rsidR="009B6029">
        <w:t xml:space="preserve"> by HR.</w:t>
      </w:r>
    </w:p>
    <w:p w14:paraId="446EFF08" w14:textId="3B465EBA" w:rsidR="00E9740C" w:rsidRDefault="00E9740C" w:rsidP="004046FF">
      <w:pPr>
        <w:pStyle w:val="ListParagraph"/>
        <w:numPr>
          <w:ilvl w:val="0"/>
          <w:numId w:val="9"/>
        </w:numPr>
      </w:pPr>
      <w:r>
        <w:lastRenderedPageBreak/>
        <w:t xml:space="preserve">For </w:t>
      </w:r>
      <w:r w:rsidR="00F711A1">
        <w:t xml:space="preserve">life insurance </w:t>
      </w:r>
      <w:r>
        <w:t>beneficiar</w:t>
      </w:r>
      <w:r w:rsidR="00D120F6">
        <w:t>ies</w:t>
      </w:r>
      <w:r w:rsidR="009C42F9">
        <w:t>:</w:t>
      </w:r>
      <w:r>
        <w:t xml:space="preserve"> </w:t>
      </w:r>
      <w:r w:rsidR="00CA7EA0">
        <w:t xml:space="preserve">select the </w:t>
      </w:r>
      <w:r w:rsidR="001F3AED">
        <w:t xml:space="preserve">person(s) and the </w:t>
      </w:r>
      <w:r w:rsidR="00F711A1">
        <w:t>percentages for each</w:t>
      </w:r>
      <w:r w:rsidR="00386CFB">
        <w:t xml:space="preserve"> </w:t>
      </w:r>
      <w:r w:rsidR="00D120F6">
        <w:t>person</w:t>
      </w:r>
      <w:r w:rsidR="00C57836">
        <w:t xml:space="preserve">, then </w:t>
      </w:r>
      <w:r w:rsidR="00A378D6">
        <w:rPr>
          <w:noProof/>
          <w14:ligatures w14:val="standardContextual"/>
        </w:rPr>
        <mc:AlternateContent>
          <mc:Choice Requires="wpg">
            <w:drawing>
              <wp:anchor distT="0" distB="91440" distL="114300" distR="114300" simplePos="0" relativeHeight="251684864" behindDoc="0" locked="0" layoutInCell="1" allowOverlap="0" wp14:anchorId="2DF23F1D" wp14:editId="4C2551A4">
                <wp:simplePos x="0" y="0"/>
                <wp:positionH relativeFrom="column">
                  <wp:posOffset>0</wp:posOffset>
                </wp:positionH>
                <wp:positionV relativeFrom="line">
                  <wp:posOffset>274320</wp:posOffset>
                </wp:positionV>
                <wp:extent cx="3383280" cy="3904488"/>
                <wp:effectExtent l="12700" t="12700" r="7620" b="7620"/>
                <wp:wrapTopAndBottom/>
                <wp:docPr id="2116171103" name="Group 7"/>
                <wp:cNvGraphicFramePr/>
                <a:graphic xmlns:a="http://schemas.openxmlformats.org/drawingml/2006/main">
                  <a:graphicData uri="http://schemas.microsoft.com/office/word/2010/wordprocessingGroup">
                    <wpg:wgp>
                      <wpg:cNvGrpSpPr/>
                      <wpg:grpSpPr>
                        <a:xfrm>
                          <a:off x="0" y="0"/>
                          <a:ext cx="3383280" cy="3904488"/>
                          <a:chOff x="0" y="0"/>
                          <a:chExt cx="3383280" cy="3903980"/>
                        </a:xfrm>
                      </wpg:grpSpPr>
                      <pic:pic xmlns:pic="http://schemas.openxmlformats.org/drawingml/2006/picture">
                        <pic:nvPicPr>
                          <pic:cNvPr id="549984867" name="Picture 1" descr="A screenshot of a computer&#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383280" cy="3903980"/>
                          </a:xfrm>
                          <a:prstGeom prst="rect">
                            <a:avLst/>
                          </a:prstGeom>
                          <a:ln>
                            <a:solidFill>
                              <a:srgbClr val="007FAA"/>
                            </a:solidFill>
                          </a:ln>
                        </pic:spPr>
                      </pic:pic>
                      <wps:wsp>
                        <wps:cNvPr id="1799182970" name="Rectangle 1"/>
                        <wps:cNvSpPr/>
                        <wps:spPr>
                          <a:xfrm>
                            <a:off x="2808158" y="3637613"/>
                            <a:ext cx="471982" cy="252241"/>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020E97" id="Group 7" o:spid="_x0000_s1026" style="position:absolute;margin-left:0;margin-top:21.6pt;width:266.4pt;height:307.45pt;z-index:251684864;mso-wrap-distance-bottom:7.2pt;mso-position-vertical-relative:line;mso-height-relative:margin" coordsize="33832,390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" o:allowoverlap="f">
                <v:shape id="Picture 1" o:spid="_x0000_s1027" type="#_x0000_t75" alt="A screenshot of a computer&#10;&#10;AI-generated content may be incorrect." style="position:absolute;width:33832;height:390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" stroked="t" strokecolor="#007faa">
                  <v:imagedata r:id="rId29" o:title="A screenshot of a computer&#10;&#10;AI-generated content may be incorrect"/>
                  <v:path arrowok="t"/>
                </v:shape>
                <v:rect id="Rectangle 1" o:spid="_x0000_s1028" style="position:absolute;left:28081;top:36376;width:4720;height:25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" filled="f" strokecolor="#e00" strokeweight="2pt"/>
                <w10:wrap type="topAndBottom" anchory="line"/>
              </v:group>
            </w:pict>
          </mc:Fallback>
        </mc:AlternateContent>
      </w:r>
      <w:r w:rsidR="00386CFB">
        <w:t xml:space="preserve">select </w:t>
      </w:r>
      <w:r w:rsidR="008E7FA1" w:rsidRPr="004046FF">
        <w:rPr>
          <w:b/>
          <w:bCs/>
        </w:rPr>
        <w:t>Submit</w:t>
      </w:r>
      <w:r w:rsidR="00F711A1">
        <w:t>.</w:t>
      </w:r>
    </w:p>
    <w:p w14:paraId="218078C7" w14:textId="14F49765" w:rsidR="002C78E8" w:rsidRDefault="002C78E8" w:rsidP="00D0536E">
      <w:r w:rsidRPr="00AB6793">
        <w:rPr>
          <w:b/>
          <w:bCs/>
        </w:rPr>
        <w:t>Step #3:</w:t>
      </w:r>
      <w:r>
        <w:t xml:space="preserve"> </w:t>
      </w:r>
      <w:r w:rsidR="00CF2A7E">
        <w:t xml:space="preserve">Repeat </w:t>
      </w:r>
      <w:r w:rsidR="00177342">
        <w:t xml:space="preserve">steps 1 and 2 </w:t>
      </w:r>
      <w:r w:rsidR="00CF2A7E">
        <w:t>for each pending item</w:t>
      </w:r>
      <w:r w:rsidR="00B60F7C">
        <w:t xml:space="preserve">. </w:t>
      </w:r>
    </w:p>
    <w:p w14:paraId="77F3F8BA" w14:textId="43E4CE47" w:rsidR="00CF2A7E" w:rsidRDefault="00A378D6" w:rsidP="00D0536E">
      <w:r>
        <w:rPr>
          <w:b/>
          <w:bCs/>
          <w:noProof/>
          <w14:ligatures w14:val="standardContextual"/>
        </w:rPr>
        <mc:AlternateContent>
          <mc:Choice Requires="wpg">
            <w:drawing>
              <wp:anchor distT="0" distB="91440" distL="114300" distR="114300" simplePos="0" relativeHeight="251687936" behindDoc="0" locked="0" layoutInCell="1" allowOverlap="0" wp14:anchorId="3BCA4625" wp14:editId="167BFE6F">
                <wp:simplePos x="0" y="0"/>
                <wp:positionH relativeFrom="column">
                  <wp:posOffset>0</wp:posOffset>
                </wp:positionH>
                <wp:positionV relativeFrom="line">
                  <wp:posOffset>274320</wp:posOffset>
                </wp:positionV>
                <wp:extent cx="5943600" cy="2551176"/>
                <wp:effectExtent l="12700" t="12700" r="12700" b="14605"/>
                <wp:wrapTopAndBottom/>
                <wp:docPr id="1363942704" name="Group 8"/>
                <wp:cNvGraphicFramePr/>
                <a:graphic xmlns:a="http://schemas.openxmlformats.org/drawingml/2006/main">
                  <a:graphicData uri="http://schemas.microsoft.com/office/word/2010/wordprocessingGroup">
                    <wpg:wgp>
                      <wpg:cNvGrpSpPr/>
                      <wpg:grpSpPr>
                        <a:xfrm>
                          <a:off x="0" y="0"/>
                          <a:ext cx="5943600" cy="2551176"/>
                          <a:chOff x="0" y="0"/>
                          <a:chExt cx="5947410" cy="2550795"/>
                        </a:xfrm>
                      </wpg:grpSpPr>
                      <pic:pic xmlns:pic="http://schemas.openxmlformats.org/drawingml/2006/picture">
                        <pic:nvPicPr>
                          <pic:cNvPr id="587381668" name="Picture 1" descr="A white rectangular object with blue text&#10;&#10;AI-generated content may b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7410" cy="2550795"/>
                          </a:xfrm>
                          <a:prstGeom prst="rect">
                            <a:avLst/>
                          </a:prstGeom>
                          <a:ln>
                            <a:solidFill>
                              <a:srgbClr val="007FAA"/>
                            </a:solidFill>
                          </a:ln>
                        </pic:spPr>
                      </pic:pic>
                      <wps:wsp>
                        <wps:cNvPr id="410331874" name="Rectangle 1"/>
                        <wps:cNvSpPr/>
                        <wps:spPr>
                          <a:xfrm>
                            <a:off x="109928" y="1568970"/>
                            <a:ext cx="383628" cy="252241"/>
                          </a:xfrm>
                          <a:prstGeom prst="rect">
                            <a:avLst/>
                          </a:prstGeom>
                          <a:noFill/>
                          <a:ln w="254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B639BC" id="Group 8" o:spid="_x0000_s1026" style="position:absolute;margin-left:0;margin-top:21.6pt;width:468pt;height:200.9pt;z-index:251687936;mso-wrap-distance-bottom:7.2pt;mso-position-vertical-relative:line;mso-width-relative:margin;mso-height-relative:margin" coordsize="59474,255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" o:allowoverlap="f">
                <v:shape id="Picture 1" o:spid="_x0000_s1027" type="#_x0000_t75" alt="A white rectangular object with blue text&#10;&#10;AI-generated content may be incorrect." style="position:absolute;width:59474;height:255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" stroked="t" strokecolor="#007faa">
                  <v:imagedata r:id="rId31" o:title="A white rectangular object with blue text&#10;&#10;AI-generated content may be incorrect"/>
                  <v:path arrowok="t"/>
                </v:shape>
                <v:rect id="Rectangle 1" o:spid="_x0000_s1028" style="position:absolute;left:1099;top:15689;width:3836;height:25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" filled="f" strokecolor="#e00" strokeweight="2pt"/>
                <w10:wrap type="topAndBottom" anchory="line"/>
              </v:group>
            </w:pict>
          </mc:Fallback>
        </mc:AlternateContent>
      </w:r>
      <w:r w:rsidR="002C78E8" w:rsidRPr="00AB6793">
        <w:rPr>
          <w:b/>
          <w:bCs/>
        </w:rPr>
        <w:t>Step #4:</w:t>
      </w:r>
      <w:r w:rsidR="002C78E8">
        <w:t xml:space="preserve"> </w:t>
      </w:r>
      <w:r w:rsidR="00B60F7C">
        <w:t xml:space="preserve">When </w:t>
      </w:r>
      <w:r w:rsidR="00333BF0">
        <w:t xml:space="preserve">the only item(s) </w:t>
      </w:r>
      <w:r w:rsidR="00BD0EAC">
        <w:t xml:space="preserve">listed show as </w:t>
      </w:r>
      <w:r w:rsidR="00BD0EAC" w:rsidRPr="002C78E8">
        <w:rPr>
          <w:b/>
          <w:bCs/>
        </w:rPr>
        <w:t>Pending approval</w:t>
      </w:r>
      <w:r w:rsidR="00BD0EAC">
        <w:t xml:space="preserve">, select </w:t>
      </w:r>
      <w:r w:rsidR="00695412" w:rsidRPr="00695412">
        <w:rPr>
          <w:b/>
          <w:bCs/>
        </w:rPr>
        <w:t>Done</w:t>
      </w:r>
      <w:r w:rsidR="00695412">
        <w:t>.</w:t>
      </w:r>
    </w:p>
    <w:p w14:paraId="2312827E" w14:textId="0FD96D43" w:rsidR="00E53F85" w:rsidRDefault="00E53F85" w:rsidP="00AA314B">
      <w:pPr>
        <w:pStyle w:val="HRSubheadings"/>
        <w:keepNext/>
      </w:pPr>
      <w:r>
        <w:lastRenderedPageBreak/>
        <w:t>Finish</w:t>
      </w:r>
    </w:p>
    <w:p w14:paraId="52199F54" w14:textId="77777777" w:rsidR="00913035" w:rsidRDefault="00406963" w:rsidP="00AA314B">
      <w:pPr>
        <w:keepNext/>
      </w:pPr>
      <w:r>
        <w:t>This will take you back to</w:t>
      </w:r>
      <w:r w:rsidR="00453B8D" w:rsidRPr="00453B8D">
        <w:t xml:space="preserve"> the enrollment screen</w:t>
      </w:r>
      <w:r w:rsidR="00453B8D">
        <w:t>.</w:t>
      </w:r>
      <w:r w:rsidR="00453B8D" w:rsidRPr="00453B8D">
        <w:t xml:space="preserve"> </w:t>
      </w:r>
      <w:r w:rsidR="00987F25">
        <w:t>You’ll see the i</w:t>
      </w:r>
      <w:r w:rsidR="00503B80">
        <w:t>tems</w:t>
      </w:r>
      <w:r w:rsidR="00453B8D" w:rsidRPr="00453B8D">
        <w:t xml:space="preserve"> pending approval</w:t>
      </w:r>
      <w:r w:rsidR="00987F25">
        <w:t xml:space="preserve"> and t</w:t>
      </w:r>
      <w:r w:rsidR="00453B8D" w:rsidRPr="00453B8D">
        <w:t>he last date you can make changes</w:t>
      </w:r>
      <w:r w:rsidR="00995602">
        <w:t xml:space="preserve"> to your </w:t>
      </w:r>
      <w:r w:rsidR="00F76E7A">
        <w:t>enrollments</w:t>
      </w:r>
      <w:r w:rsidR="00453B8D" w:rsidRPr="00453B8D">
        <w:t xml:space="preserve">. </w:t>
      </w:r>
    </w:p>
    <w:p w14:paraId="56F42282" w14:textId="0B8654F5" w:rsidR="00453B8D" w:rsidRDefault="00677BB5" w:rsidP="00D0536E">
      <w:r>
        <w:rPr>
          <w:noProof/>
        </w:rPr>
        <w:drawing>
          <wp:anchor distT="0" distB="91440" distL="114300" distR="114300" simplePos="0" relativeHeight="251688960" behindDoc="0" locked="0" layoutInCell="1" allowOverlap="0" wp14:anchorId="3F62B423" wp14:editId="3F7E4711">
            <wp:simplePos x="0" y="0"/>
            <wp:positionH relativeFrom="column">
              <wp:posOffset>0</wp:posOffset>
            </wp:positionH>
            <wp:positionV relativeFrom="line">
              <wp:posOffset>274320</wp:posOffset>
            </wp:positionV>
            <wp:extent cx="4315968" cy="3209544"/>
            <wp:effectExtent l="12700" t="12700" r="15240" b="16510"/>
            <wp:wrapTopAndBottom/>
            <wp:docPr id="349733974" name="Picture 1"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33974" name="Picture 1" descr="A screenshot of a website&#10;&#10;AI-generated content may be incorrect."/>
                    <pic:cNvPicPr/>
                  </pic:nvPicPr>
                  <pic:blipFill rotWithShape="1">
                    <a:blip r:embed="rId32">
                      <a:extLst>
                        <a:ext uri="{28A0092B-C50C-407E-A947-70E740481C1C}">
                          <a14:useLocalDpi xmlns:a14="http://schemas.microsoft.com/office/drawing/2010/main" val="0"/>
                        </a:ext>
                      </a:extLst>
                    </a:blip>
                    <a:srcRect l="3800" t="3672" r="3722"/>
                    <a:stretch>
                      <a:fillRect/>
                    </a:stretch>
                  </pic:blipFill>
                  <pic:spPr bwMode="auto">
                    <a:xfrm>
                      <a:off x="0" y="0"/>
                      <a:ext cx="4315968" cy="3209544"/>
                    </a:xfrm>
                    <a:prstGeom prst="rect">
                      <a:avLst/>
                    </a:prstGeom>
                    <a:ln w="9525" cap="flat" cmpd="sng" algn="ctr">
                      <a:solidFill>
                        <a:srgbClr val="007FA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E7A">
        <w:t>You</w:t>
      </w:r>
      <w:r w:rsidR="0019680D">
        <w:t xml:space="preserve"> have successfully </w:t>
      </w:r>
      <w:r w:rsidR="00913035">
        <w:t>made your enrollment selections.</w:t>
      </w:r>
    </w:p>
    <w:p w14:paraId="166E90E7" w14:textId="28AF99E7" w:rsidR="009701BC" w:rsidRPr="009701BC" w:rsidRDefault="000248DA" w:rsidP="00F0028B">
      <w:pPr>
        <w:pStyle w:val="HRMainHeadings"/>
      </w:pPr>
      <w:r w:rsidRPr="009701BC">
        <w:t>About Oracle Cloud</w:t>
      </w:r>
    </w:p>
    <w:p w14:paraId="2AB9ABE3" w14:textId="77777777" w:rsidR="006D7F27" w:rsidRPr="009701BC" w:rsidRDefault="00FD7B5D" w:rsidP="00C31DE7">
      <w:r w:rsidRPr="009701BC">
        <w:t xml:space="preserve">Oracle Cloud is the system Metro Nashville Public Schools uses to support every stage of your employee journey — from hiring to retiring. It’s a secure, online platform that brings all your HR needs together in one place. From pay and benefits to leave and timekeeping, Oracle Cloud makes it simple to find the information you need, whenever you need it. </w:t>
      </w:r>
      <w:r w:rsidRPr="009701BC">
        <w:rPr>
          <w:i/>
          <w:iCs/>
        </w:rPr>
        <w:t>Click. Cloud</w:t>
      </w:r>
      <w:r w:rsidRPr="009701BC">
        <w:rPr>
          <w:b/>
          <w:bCs/>
          <w:i/>
          <w:iCs/>
        </w:rPr>
        <w:t>.</w:t>
      </w:r>
      <w:r w:rsidRPr="009701BC">
        <w:rPr>
          <w:i/>
          <w:iCs/>
        </w:rPr>
        <w:t xml:space="preserve"> Done.</w:t>
      </w:r>
    </w:p>
    <w:sectPr w:rsidR="006D7F27" w:rsidRPr="009701BC" w:rsidSect="0033418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CE7902" w14:textId="77777777" w:rsidR="008057FE" w:rsidRDefault="008057FE" w:rsidP="00C31DE7">
      <w:r>
        <w:separator/>
      </w:r>
    </w:p>
  </w:endnote>
  <w:endnote w:type="continuationSeparator" w:id="0">
    <w:p w14:paraId="1BABFF1A" w14:textId="77777777" w:rsidR="008057FE" w:rsidRDefault="008057FE" w:rsidP="00C31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Rockwell">
    <w:panose1 w:val="02060603020205020403"/>
    <w:charset w:val="4D"/>
    <w:family w:val="roman"/>
    <w:pitch w:val="variable"/>
    <w:sig w:usb0="00000003" w:usb1="00000000" w:usb2="00000000" w:usb3="00000000" w:csb0="00000001"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7647250"/>
      <w:docPartObj>
        <w:docPartGallery w:val="Page Numbers (Bottom of Page)"/>
        <w:docPartUnique/>
      </w:docPartObj>
    </w:sdtPr>
    <w:sdtContent>
      <w:p w14:paraId="3931B966" w14:textId="77777777" w:rsidR="003344E9" w:rsidRDefault="003344E9" w:rsidP="00C31DE7">
        <w:pPr>
          <w:pStyle w:val="Footer"/>
        </w:pPr>
        <w:r>
          <w:rPr>
            <w:rStyle w:val="PageNumber"/>
          </w:rPr>
          <w:fldChar w:fldCharType="begin"/>
        </w:r>
        <w:r>
          <w:rPr>
            <w:rStyle w:val="PageNumber"/>
          </w:rPr>
          <w:instrText xml:space="preserve"> PAGE </w:instrText>
        </w:r>
        <w:r>
          <w:rPr>
            <w:rStyle w:val="PageNumber"/>
          </w:rPr>
          <w:fldChar w:fldCharType="separate"/>
        </w:r>
        <w:r w:rsidR="000248DA">
          <w:rPr>
            <w:rStyle w:val="PageNumber"/>
            <w:noProof/>
          </w:rPr>
          <w:t>1</w:t>
        </w:r>
        <w:r>
          <w:rPr>
            <w:rStyle w:val="PageNumbe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24BE3" w14:textId="0385FE5D" w:rsidR="00C11A6F" w:rsidRDefault="003344E9" w:rsidP="00F120D5">
    <w:pPr>
      <w:pStyle w:val="Footer"/>
      <w:tabs>
        <w:tab w:val="clear" w:pos="9360"/>
        <w:tab w:val="right" w:pos="10800"/>
      </w:tabs>
      <w:rPr>
        <w:rStyle w:val="PageNumber"/>
      </w:rPr>
    </w:pPr>
    <w:r w:rsidRPr="003344E9">
      <w:t xml:space="preserve">Last Updated: </w:t>
    </w:r>
    <w:r w:rsidR="00D31430">
      <w:t xml:space="preserve">December </w:t>
    </w:r>
    <w:r w:rsidR="00F2489A">
      <w:t>30</w:t>
    </w:r>
    <w:r w:rsidR="00D31430">
      <w:t xml:space="preserve">, </w:t>
    </w:r>
    <w:proofErr w:type="gramStart"/>
    <w:r w:rsidR="00D31430">
      <w:t>2025</w:t>
    </w:r>
    <w:proofErr w:type="gramEnd"/>
    <w:r w:rsidR="00F120D5">
      <w:tab/>
    </w:r>
    <w:r w:rsidR="00F120D5">
      <w:tab/>
    </w:r>
    <w:sdt>
      <w:sdtPr>
        <w:rPr>
          <w:rStyle w:val="PageNumber"/>
        </w:rPr>
        <w:id w:val="-685286982"/>
        <w:docPartObj>
          <w:docPartGallery w:val="Page Numbers (Bottom of Page)"/>
          <w:docPartUnique/>
        </w:docPartObj>
      </w:sdtPr>
      <w:sdtContent>
        <w:r w:rsidR="00C11A6F">
          <w:rPr>
            <w:rStyle w:val="PageNumber"/>
          </w:rPr>
          <w:fldChar w:fldCharType="begin"/>
        </w:r>
        <w:r w:rsidR="00C11A6F">
          <w:rPr>
            <w:rStyle w:val="PageNumber"/>
          </w:rPr>
          <w:instrText xml:space="preserve"> PAGE </w:instrText>
        </w:r>
        <w:r w:rsidR="00C11A6F">
          <w:rPr>
            <w:rStyle w:val="PageNumber"/>
          </w:rPr>
          <w:fldChar w:fldCharType="separate"/>
        </w:r>
        <w:r w:rsidR="00C11A6F">
          <w:rPr>
            <w:rStyle w:val="PageNumber"/>
            <w:noProof/>
          </w:rPr>
          <w:t>1</w:t>
        </w:r>
        <w:r w:rsidR="00C11A6F">
          <w:rPr>
            <w:rStyle w:val="PageNumber"/>
          </w:rPr>
          <w:fldChar w:fldCharType="end"/>
        </w:r>
      </w:sdtContent>
    </w:sdt>
  </w:p>
  <w:p w14:paraId="38461F7A" w14:textId="77777777" w:rsidR="00DD055E" w:rsidRPr="003344E9" w:rsidRDefault="00DD055E" w:rsidP="00C31DE7">
    <w:pPr>
      <w:pStyle w:val="Footer"/>
    </w:pPr>
    <w:r>
      <w:t>Division: Human Resources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729EC" w14:textId="77777777" w:rsidR="008057FE" w:rsidRDefault="008057FE" w:rsidP="00C31DE7">
      <w:r>
        <w:separator/>
      </w:r>
    </w:p>
  </w:footnote>
  <w:footnote w:type="continuationSeparator" w:id="0">
    <w:p w14:paraId="31439444" w14:textId="77777777" w:rsidR="008057FE" w:rsidRDefault="008057FE" w:rsidP="00C31D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813D9"/>
    <w:multiLevelType w:val="hybridMultilevel"/>
    <w:tmpl w:val="5DD65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E1557E"/>
    <w:multiLevelType w:val="hybridMultilevel"/>
    <w:tmpl w:val="30769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D6117"/>
    <w:multiLevelType w:val="hybridMultilevel"/>
    <w:tmpl w:val="83141AFA"/>
    <w:lvl w:ilvl="0" w:tplc="58F87C08">
      <w:start w:val="1"/>
      <w:numFmt w:val="bullet"/>
      <w:lvlText w:val=""/>
      <w:lvlJc w:val="left"/>
      <w:pPr>
        <w:ind w:left="360" w:hanging="360"/>
      </w:pPr>
      <w:rPr>
        <w:rFonts w:ascii="Symbol" w:hAnsi="Symbol" w:hint="default"/>
        <w:sz w:val="22"/>
        <w:szCs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0911344"/>
    <w:multiLevelType w:val="hybridMultilevel"/>
    <w:tmpl w:val="8F842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3FF35F1"/>
    <w:multiLevelType w:val="multilevel"/>
    <w:tmpl w:val="BF22FC72"/>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BE11F9"/>
    <w:multiLevelType w:val="multilevel"/>
    <w:tmpl w:val="BF22FC72"/>
    <w:lvl w:ilvl="0">
      <w:start w:val="1"/>
      <w:numFmt w:val="bullet"/>
      <w:lvlText w:val="o"/>
      <w:lvlJc w:val="left"/>
      <w:pPr>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F1649D"/>
    <w:multiLevelType w:val="multilevel"/>
    <w:tmpl w:val="1EA27440"/>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7AA54FE7"/>
    <w:multiLevelType w:val="multilevel"/>
    <w:tmpl w:val="1EA27440"/>
    <w:lvl w:ilvl="0">
      <w:start w:val="1"/>
      <w:numFmt w:val="bullet"/>
      <w:lvlText w:val=""/>
      <w:lvlJc w:val="left"/>
      <w:pPr>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7E880C98"/>
    <w:multiLevelType w:val="multilevel"/>
    <w:tmpl w:val="E5347E2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766538479">
    <w:abstractNumId w:val="3"/>
  </w:num>
  <w:num w:numId="2" w16cid:durableId="504632423">
    <w:abstractNumId w:val="8"/>
  </w:num>
  <w:num w:numId="3" w16cid:durableId="106773702">
    <w:abstractNumId w:val="2"/>
  </w:num>
  <w:num w:numId="4" w16cid:durableId="835069125">
    <w:abstractNumId w:val="5"/>
  </w:num>
  <w:num w:numId="5" w16cid:durableId="1150829734">
    <w:abstractNumId w:val="4"/>
  </w:num>
  <w:num w:numId="6" w16cid:durableId="1868565610">
    <w:abstractNumId w:val="7"/>
  </w:num>
  <w:num w:numId="7" w16cid:durableId="1346712188">
    <w:abstractNumId w:val="6"/>
  </w:num>
  <w:num w:numId="8" w16cid:durableId="478810483">
    <w:abstractNumId w:val="0"/>
  </w:num>
  <w:num w:numId="9" w16cid:durableId="10731168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mirrorMargin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A55"/>
    <w:rsid w:val="00003493"/>
    <w:rsid w:val="00011F02"/>
    <w:rsid w:val="00016A43"/>
    <w:rsid w:val="000248DA"/>
    <w:rsid w:val="00025077"/>
    <w:rsid w:val="00041632"/>
    <w:rsid w:val="00075CD1"/>
    <w:rsid w:val="0008450F"/>
    <w:rsid w:val="0009502F"/>
    <w:rsid w:val="000A7D3F"/>
    <w:rsid w:val="00105DF7"/>
    <w:rsid w:val="00175E19"/>
    <w:rsid w:val="00177342"/>
    <w:rsid w:val="0019680D"/>
    <w:rsid w:val="00196EFC"/>
    <w:rsid w:val="001A6F03"/>
    <w:rsid w:val="001C4FE1"/>
    <w:rsid w:val="001E58EB"/>
    <w:rsid w:val="001F0FE2"/>
    <w:rsid w:val="001F3AED"/>
    <w:rsid w:val="00214E5E"/>
    <w:rsid w:val="0027090F"/>
    <w:rsid w:val="0029086F"/>
    <w:rsid w:val="00295B28"/>
    <w:rsid w:val="002C3A34"/>
    <w:rsid w:val="002C6DE0"/>
    <w:rsid w:val="002C78E8"/>
    <w:rsid w:val="002F2407"/>
    <w:rsid w:val="00310C79"/>
    <w:rsid w:val="00322050"/>
    <w:rsid w:val="00333BF0"/>
    <w:rsid w:val="00334187"/>
    <w:rsid w:val="003344E9"/>
    <w:rsid w:val="00354F6B"/>
    <w:rsid w:val="0036286B"/>
    <w:rsid w:val="00381CCA"/>
    <w:rsid w:val="0038447E"/>
    <w:rsid w:val="00386CFB"/>
    <w:rsid w:val="003C467D"/>
    <w:rsid w:val="003E38A0"/>
    <w:rsid w:val="00400BEA"/>
    <w:rsid w:val="004046FF"/>
    <w:rsid w:val="00406963"/>
    <w:rsid w:val="004431ED"/>
    <w:rsid w:val="00453B8D"/>
    <w:rsid w:val="004600CE"/>
    <w:rsid w:val="004717AC"/>
    <w:rsid w:val="00473524"/>
    <w:rsid w:val="00473DDB"/>
    <w:rsid w:val="00476057"/>
    <w:rsid w:val="004D2C73"/>
    <w:rsid w:val="004E6DAB"/>
    <w:rsid w:val="004F743F"/>
    <w:rsid w:val="00500863"/>
    <w:rsid w:val="00501181"/>
    <w:rsid w:val="00503B80"/>
    <w:rsid w:val="005201AF"/>
    <w:rsid w:val="00534F37"/>
    <w:rsid w:val="005521C6"/>
    <w:rsid w:val="00566440"/>
    <w:rsid w:val="0056656A"/>
    <w:rsid w:val="00585274"/>
    <w:rsid w:val="005960A7"/>
    <w:rsid w:val="00597D42"/>
    <w:rsid w:val="005A164E"/>
    <w:rsid w:val="005C5E10"/>
    <w:rsid w:val="005C7838"/>
    <w:rsid w:val="005E7876"/>
    <w:rsid w:val="005F285C"/>
    <w:rsid w:val="005F4B7F"/>
    <w:rsid w:val="00601F97"/>
    <w:rsid w:val="00640439"/>
    <w:rsid w:val="00643933"/>
    <w:rsid w:val="0066341B"/>
    <w:rsid w:val="00672C14"/>
    <w:rsid w:val="00674566"/>
    <w:rsid w:val="00677BB5"/>
    <w:rsid w:val="00695412"/>
    <w:rsid w:val="006D7F27"/>
    <w:rsid w:val="00703E0F"/>
    <w:rsid w:val="00707299"/>
    <w:rsid w:val="007219B7"/>
    <w:rsid w:val="0073492A"/>
    <w:rsid w:val="007468F9"/>
    <w:rsid w:val="00752F62"/>
    <w:rsid w:val="0077015B"/>
    <w:rsid w:val="007C2C60"/>
    <w:rsid w:val="007D0A14"/>
    <w:rsid w:val="007F4D5E"/>
    <w:rsid w:val="0080486C"/>
    <w:rsid w:val="008057FE"/>
    <w:rsid w:val="00816B43"/>
    <w:rsid w:val="00853F51"/>
    <w:rsid w:val="00870A48"/>
    <w:rsid w:val="0089336C"/>
    <w:rsid w:val="008968AD"/>
    <w:rsid w:val="008A0A7C"/>
    <w:rsid w:val="008E6B53"/>
    <w:rsid w:val="008E7FA1"/>
    <w:rsid w:val="008F0A29"/>
    <w:rsid w:val="00913035"/>
    <w:rsid w:val="0091561C"/>
    <w:rsid w:val="0091601A"/>
    <w:rsid w:val="00923ABF"/>
    <w:rsid w:val="00935413"/>
    <w:rsid w:val="009538B9"/>
    <w:rsid w:val="00961955"/>
    <w:rsid w:val="00966BD8"/>
    <w:rsid w:val="009701BC"/>
    <w:rsid w:val="00987F25"/>
    <w:rsid w:val="00990A58"/>
    <w:rsid w:val="00995602"/>
    <w:rsid w:val="00997E1F"/>
    <w:rsid w:val="009B0BE6"/>
    <w:rsid w:val="009B1ADD"/>
    <w:rsid w:val="009B6029"/>
    <w:rsid w:val="009C12D4"/>
    <w:rsid w:val="009C42F9"/>
    <w:rsid w:val="009D15EC"/>
    <w:rsid w:val="00A25D1F"/>
    <w:rsid w:val="00A25DEF"/>
    <w:rsid w:val="00A378D6"/>
    <w:rsid w:val="00A65839"/>
    <w:rsid w:val="00AA29AA"/>
    <w:rsid w:val="00AA314B"/>
    <w:rsid w:val="00AB6793"/>
    <w:rsid w:val="00AB6B4B"/>
    <w:rsid w:val="00AD4018"/>
    <w:rsid w:val="00B01229"/>
    <w:rsid w:val="00B215B2"/>
    <w:rsid w:val="00B23960"/>
    <w:rsid w:val="00B279F5"/>
    <w:rsid w:val="00B33E4A"/>
    <w:rsid w:val="00B42F69"/>
    <w:rsid w:val="00B476D4"/>
    <w:rsid w:val="00B57A51"/>
    <w:rsid w:val="00B60F7C"/>
    <w:rsid w:val="00B72913"/>
    <w:rsid w:val="00B80DD7"/>
    <w:rsid w:val="00BC3CBF"/>
    <w:rsid w:val="00BC4AF6"/>
    <w:rsid w:val="00BC5A2A"/>
    <w:rsid w:val="00BC7288"/>
    <w:rsid w:val="00BD0EAC"/>
    <w:rsid w:val="00BE5AE3"/>
    <w:rsid w:val="00C05CD2"/>
    <w:rsid w:val="00C11A6F"/>
    <w:rsid w:val="00C1481A"/>
    <w:rsid w:val="00C163D4"/>
    <w:rsid w:val="00C21F82"/>
    <w:rsid w:val="00C25A4D"/>
    <w:rsid w:val="00C31DE7"/>
    <w:rsid w:val="00C57836"/>
    <w:rsid w:val="00CA7EA0"/>
    <w:rsid w:val="00CB7D5E"/>
    <w:rsid w:val="00CF157C"/>
    <w:rsid w:val="00CF2A7E"/>
    <w:rsid w:val="00D0536E"/>
    <w:rsid w:val="00D0672A"/>
    <w:rsid w:val="00D120F6"/>
    <w:rsid w:val="00D17A4D"/>
    <w:rsid w:val="00D21501"/>
    <w:rsid w:val="00D23595"/>
    <w:rsid w:val="00D26D8F"/>
    <w:rsid w:val="00D26EA7"/>
    <w:rsid w:val="00D31430"/>
    <w:rsid w:val="00D34918"/>
    <w:rsid w:val="00D6211E"/>
    <w:rsid w:val="00D879D0"/>
    <w:rsid w:val="00D911C5"/>
    <w:rsid w:val="00DA25AB"/>
    <w:rsid w:val="00DA548C"/>
    <w:rsid w:val="00DA5F7C"/>
    <w:rsid w:val="00DB4FC9"/>
    <w:rsid w:val="00DB6553"/>
    <w:rsid w:val="00DD055E"/>
    <w:rsid w:val="00E0298C"/>
    <w:rsid w:val="00E130AE"/>
    <w:rsid w:val="00E175CF"/>
    <w:rsid w:val="00E22AE6"/>
    <w:rsid w:val="00E23BA2"/>
    <w:rsid w:val="00E475F4"/>
    <w:rsid w:val="00E53F85"/>
    <w:rsid w:val="00E805D0"/>
    <w:rsid w:val="00E817EC"/>
    <w:rsid w:val="00E90389"/>
    <w:rsid w:val="00E907EC"/>
    <w:rsid w:val="00E9740C"/>
    <w:rsid w:val="00EB707A"/>
    <w:rsid w:val="00ED782B"/>
    <w:rsid w:val="00EE7DDB"/>
    <w:rsid w:val="00F0028B"/>
    <w:rsid w:val="00F03046"/>
    <w:rsid w:val="00F06910"/>
    <w:rsid w:val="00F120D5"/>
    <w:rsid w:val="00F2489A"/>
    <w:rsid w:val="00F26A55"/>
    <w:rsid w:val="00F40D1F"/>
    <w:rsid w:val="00F4597C"/>
    <w:rsid w:val="00F56E9D"/>
    <w:rsid w:val="00F66451"/>
    <w:rsid w:val="00F711A1"/>
    <w:rsid w:val="00F76E7A"/>
    <w:rsid w:val="00F85643"/>
    <w:rsid w:val="00FD3871"/>
    <w:rsid w:val="00FD7B5D"/>
    <w:rsid w:val="00FF7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AC2D2"/>
  <w15:chartTrackingRefBased/>
  <w15:docId w15:val="{FA83AF91-383A-164E-8C90-20A4E7E5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DE7"/>
    <w:pPr>
      <w:snapToGrid w:val="0"/>
      <w:spacing w:after="180" w:line="240" w:lineRule="auto"/>
      <w:jc w:val="both"/>
    </w:pPr>
    <w:rPr>
      <w:rFonts w:ascii="Arial" w:hAnsi="Arial" w:cs="Arial"/>
      <w:kern w:val="0"/>
      <w14:ligatures w14:val="none"/>
    </w:rPr>
  </w:style>
  <w:style w:type="paragraph" w:styleId="Heading1">
    <w:name w:val="heading 1"/>
    <w:basedOn w:val="Normal"/>
    <w:next w:val="Normal"/>
    <w:link w:val="Heading1Char"/>
    <w:uiPriority w:val="9"/>
    <w:qFormat/>
    <w:rsid w:val="006745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45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45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45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45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45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45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45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45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45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45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45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45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45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45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45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45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4566"/>
    <w:rPr>
      <w:rFonts w:eastAsiaTheme="majorEastAsia" w:cstheme="majorBidi"/>
      <w:color w:val="272727" w:themeColor="text1" w:themeTint="D8"/>
    </w:rPr>
  </w:style>
  <w:style w:type="paragraph" w:styleId="Title">
    <w:name w:val="Title"/>
    <w:aliases w:val="HR Doc Title"/>
    <w:basedOn w:val="Normal"/>
    <w:next w:val="Normal"/>
    <w:link w:val="TitleChar"/>
    <w:uiPriority w:val="10"/>
    <w:qFormat/>
    <w:rsid w:val="00C31DE7"/>
    <w:pPr>
      <w:shd w:val="clear" w:color="auto" w:fill="E6B54C"/>
      <w:spacing w:after="0"/>
      <w:contextualSpacing/>
      <w:jc w:val="right"/>
    </w:pPr>
    <w:rPr>
      <w:bCs/>
      <w:color w:val="FFFFFF" w:themeColor="background1"/>
      <w:sz w:val="40"/>
      <w:szCs w:val="40"/>
    </w:rPr>
  </w:style>
  <w:style w:type="character" w:customStyle="1" w:styleId="TitleChar">
    <w:name w:val="Title Char"/>
    <w:aliases w:val="HR Doc Title Char"/>
    <w:basedOn w:val="DefaultParagraphFont"/>
    <w:link w:val="Title"/>
    <w:uiPriority w:val="10"/>
    <w:rsid w:val="00C31DE7"/>
    <w:rPr>
      <w:rFonts w:ascii="Arial" w:hAnsi="Arial" w:cs="Arial"/>
      <w:bCs/>
      <w:color w:val="FFFFFF" w:themeColor="background1"/>
      <w:kern w:val="0"/>
      <w:sz w:val="40"/>
      <w:szCs w:val="40"/>
      <w:shd w:val="clear" w:color="auto" w:fill="E6B54C"/>
      <w14:ligatures w14:val="none"/>
    </w:rPr>
  </w:style>
  <w:style w:type="paragraph" w:styleId="Subtitle">
    <w:name w:val="Subtitle"/>
    <w:basedOn w:val="Normal"/>
    <w:next w:val="Normal"/>
    <w:link w:val="SubtitleChar"/>
    <w:uiPriority w:val="11"/>
    <w:qFormat/>
    <w:rsid w:val="006745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45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4566"/>
    <w:pPr>
      <w:spacing w:before="160"/>
      <w:jc w:val="center"/>
    </w:pPr>
    <w:rPr>
      <w:i/>
      <w:iCs/>
      <w:color w:val="404040" w:themeColor="text1" w:themeTint="BF"/>
    </w:rPr>
  </w:style>
  <w:style w:type="character" w:customStyle="1" w:styleId="QuoteChar">
    <w:name w:val="Quote Char"/>
    <w:basedOn w:val="DefaultParagraphFont"/>
    <w:link w:val="Quote"/>
    <w:uiPriority w:val="29"/>
    <w:rsid w:val="00674566"/>
    <w:rPr>
      <w:rFonts w:eastAsiaTheme="minorEastAsia"/>
      <w:i/>
      <w:iCs/>
      <w:color w:val="404040" w:themeColor="text1" w:themeTint="BF"/>
    </w:rPr>
  </w:style>
  <w:style w:type="paragraph" w:styleId="ListParagraph">
    <w:name w:val="List Paragraph"/>
    <w:basedOn w:val="Normal"/>
    <w:uiPriority w:val="34"/>
    <w:qFormat/>
    <w:rsid w:val="00674566"/>
    <w:pPr>
      <w:ind w:left="720"/>
      <w:contextualSpacing/>
    </w:pPr>
  </w:style>
  <w:style w:type="character" w:styleId="IntenseEmphasis">
    <w:name w:val="Intense Emphasis"/>
    <w:basedOn w:val="DefaultParagraphFont"/>
    <w:uiPriority w:val="21"/>
    <w:qFormat/>
    <w:rsid w:val="00674566"/>
    <w:rPr>
      <w:i/>
      <w:iCs/>
      <w:color w:val="0F4761" w:themeColor="accent1" w:themeShade="BF"/>
    </w:rPr>
  </w:style>
  <w:style w:type="paragraph" w:styleId="IntenseQuote">
    <w:name w:val="Intense Quote"/>
    <w:basedOn w:val="Normal"/>
    <w:next w:val="Normal"/>
    <w:link w:val="IntenseQuoteChar"/>
    <w:uiPriority w:val="30"/>
    <w:qFormat/>
    <w:rsid w:val="006745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4566"/>
    <w:rPr>
      <w:rFonts w:eastAsiaTheme="minorEastAsia"/>
      <w:i/>
      <w:iCs/>
      <w:color w:val="0F4761" w:themeColor="accent1" w:themeShade="BF"/>
    </w:rPr>
  </w:style>
  <w:style w:type="character" w:styleId="IntenseReference">
    <w:name w:val="Intense Reference"/>
    <w:basedOn w:val="DefaultParagraphFont"/>
    <w:uiPriority w:val="32"/>
    <w:qFormat/>
    <w:rsid w:val="00674566"/>
    <w:rPr>
      <w:b/>
      <w:bCs/>
      <w:smallCaps/>
      <w:color w:val="0F4761" w:themeColor="accent1" w:themeShade="BF"/>
      <w:spacing w:val="5"/>
    </w:rPr>
  </w:style>
  <w:style w:type="paragraph" w:styleId="NormalWeb">
    <w:name w:val="Normal (Web)"/>
    <w:basedOn w:val="Normal"/>
    <w:uiPriority w:val="99"/>
    <w:semiHidden/>
    <w:unhideWhenUsed/>
    <w:rsid w:val="005C5E1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5C5E10"/>
    <w:rPr>
      <w:b/>
      <w:bCs/>
    </w:rPr>
  </w:style>
  <w:style w:type="paragraph" w:styleId="Header">
    <w:name w:val="header"/>
    <w:basedOn w:val="Normal"/>
    <w:link w:val="HeaderChar"/>
    <w:uiPriority w:val="99"/>
    <w:unhideWhenUsed/>
    <w:rsid w:val="004431ED"/>
    <w:pPr>
      <w:tabs>
        <w:tab w:val="center" w:pos="4680"/>
        <w:tab w:val="right" w:pos="9360"/>
      </w:tabs>
      <w:spacing w:after="0"/>
    </w:pPr>
  </w:style>
  <w:style w:type="character" w:customStyle="1" w:styleId="HeaderChar">
    <w:name w:val="Header Char"/>
    <w:basedOn w:val="DefaultParagraphFont"/>
    <w:link w:val="Header"/>
    <w:uiPriority w:val="99"/>
    <w:rsid w:val="004431ED"/>
    <w:rPr>
      <w:kern w:val="0"/>
      <w:sz w:val="22"/>
      <w:szCs w:val="22"/>
      <w14:ligatures w14:val="none"/>
    </w:rPr>
  </w:style>
  <w:style w:type="paragraph" w:styleId="Footer">
    <w:name w:val="footer"/>
    <w:basedOn w:val="Normal"/>
    <w:link w:val="FooterChar"/>
    <w:uiPriority w:val="99"/>
    <w:unhideWhenUsed/>
    <w:rsid w:val="001E58EB"/>
    <w:pPr>
      <w:tabs>
        <w:tab w:val="center" w:pos="4680"/>
        <w:tab w:val="right" w:pos="9360"/>
      </w:tabs>
      <w:spacing w:after="0"/>
    </w:pPr>
    <w:rPr>
      <w:sz w:val="20"/>
    </w:rPr>
  </w:style>
  <w:style w:type="character" w:customStyle="1" w:styleId="FooterChar">
    <w:name w:val="Footer Char"/>
    <w:basedOn w:val="DefaultParagraphFont"/>
    <w:link w:val="Footer"/>
    <w:uiPriority w:val="99"/>
    <w:rsid w:val="001E58EB"/>
    <w:rPr>
      <w:rFonts w:ascii="Arial" w:hAnsi="Arial" w:cs="Arial"/>
      <w:kern w:val="0"/>
      <w:sz w:val="20"/>
      <w14:ligatures w14:val="none"/>
    </w:rPr>
  </w:style>
  <w:style w:type="character" w:styleId="PageNumber">
    <w:name w:val="page number"/>
    <w:basedOn w:val="DefaultParagraphFont"/>
    <w:uiPriority w:val="99"/>
    <w:semiHidden/>
    <w:unhideWhenUsed/>
    <w:rsid w:val="003344E9"/>
  </w:style>
  <w:style w:type="paragraph" w:customStyle="1" w:styleId="HRMainHeadings">
    <w:name w:val="HR Main Headings"/>
    <w:basedOn w:val="Normal"/>
    <w:qFormat/>
    <w:rsid w:val="0009502F"/>
    <w:pPr>
      <w:spacing w:before="240"/>
      <w:contextualSpacing/>
      <w:jc w:val="center"/>
    </w:pPr>
    <w:rPr>
      <w:b/>
      <w:bCs/>
      <w:caps/>
      <w:sz w:val="32"/>
      <w:szCs w:val="28"/>
    </w:rPr>
  </w:style>
  <w:style w:type="paragraph" w:customStyle="1" w:styleId="HRQuickGuideHeader">
    <w:name w:val="HR Quick Guide Header"/>
    <w:basedOn w:val="Normal"/>
    <w:qFormat/>
    <w:rsid w:val="00C31DE7"/>
    <w:pPr>
      <w:spacing w:after="120"/>
      <w:ind w:left="360"/>
      <w:jc w:val="right"/>
    </w:pPr>
    <w:rPr>
      <w:rFonts w:ascii="Rockwell" w:eastAsia="Times New Roman" w:hAnsi="Rockwell" w:cs="Times New Roman"/>
      <w:b/>
      <w:noProof/>
      <w:color w:val="0080AC"/>
      <w:spacing w:val="8"/>
      <w:sz w:val="110"/>
      <w:szCs w:val="110"/>
      <w:shd w:val="clear" w:color="auto" w:fill="FFFFFF"/>
    </w:rPr>
  </w:style>
  <w:style w:type="paragraph" w:customStyle="1" w:styleId="HRBlueHeaderBar">
    <w:name w:val="HR Blue Header Bar"/>
    <w:basedOn w:val="Normal"/>
    <w:qFormat/>
    <w:rsid w:val="00C31DE7"/>
    <w:pPr>
      <w:shd w:val="clear" w:color="auto" w:fill="0080AC"/>
      <w:spacing w:after="0"/>
      <w:contextualSpacing/>
    </w:pPr>
    <w:rPr>
      <w:color w:val="FFFFFF" w:themeColor="background1"/>
    </w:rPr>
  </w:style>
  <w:style w:type="paragraph" w:customStyle="1" w:styleId="HRSubheadings">
    <w:name w:val="HR Subheadings"/>
    <w:next w:val="Normal"/>
    <w:qFormat/>
    <w:rsid w:val="00F26A55"/>
    <w:pPr>
      <w:spacing w:after="120" w:line="240" w:lineRule="auto"/>
    </w:pPr>
    <w:rPr>
      <w:rFonts w:ascii="Rockwell" w:hAnsi="Rockwell" w:cs="Arial"/>
      <w:b/>
      <w:bCs/>
      <w:color w:val="007FAA"/>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1908537">
      <w:bodyDiv w:val="1"/>
      <w:marLeft w:val="0"/>
      <w:marRight w:val="0"/>
      <w:marTop w:val="0"/>
      <w:marBottom w:val="0"/>
      <w:divBdr>
        <w:top w:val="none" w:sz="0" w:space="0" w:color="auto"/>
        <w:left w:val="none" w:sz="0" w:space="0" w:color="auto"/>
        <w:bottom w:val="none" w:sz="0" w:space="0" w:color="auto"/>
        <w:right w:val="none" w:sz="0" w:space="0" w:color="auto"/>
      </w:divBdr>
      <w:divsChild>
        <w:div w:id="107361867">
          <w:marLeft w:val="0"/>
          <w:marRight w:val="0"/>
          <w:marTop w:val="0"/>
          <w:marBottom w:val="0"/>
          <w:divBdr>
            <w:top w:val="none" w:sz="0" w:space="0" w:color="auto"/>
            <w:left w:val="none" w:sz="0" w:space="0" w:color="auto"/>
            <w:bottom w:val="none" w:sz="0" w:space="0" w:color="auto"/>
            <w:right w:val="none" w:sz="0" w:space="0" w:color="auto"/>
          </w:divBdr>
          <w:divsChild>
            <w:div w:id="15289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7101">
      <w:bodyDiv w:val="1"/>
      <w:marLeft w:val="0"/>
      <w:marRight w:val="0"/>
      <w:marTop w:val="0"/>
      <w:marBottom w:val="0"/>
      <w:divBdr>
        <w:top w:val="none" w:sz="0" w:space="0" w:color="auto"/>
        <w:left w:val="none" w:sz="0" w:space="0" w:color="auto"/>
        <w:bottom w:val="none" w:sz="0" w:space="0" w:color="auto"/>
        <w:right w:val="none" w:sz="0" w:space="0" w:color="auto"/>
      </w:divBdr>
      <w:divsChild>
        <w:div w:id="2084524207">
          <w:marLeft w:val="0"/>
          <w:marRight w:val="0"/>
          <w:marTop w:val="0"/>
          <w:marBottom w:val="0"/>
          <w:divBdr>
            <w:top w:val="none" w:sz="0" w:space="0" w:color="auto"/>
            <w:left w:val="none" w:sz="0" w:space="0" w:color="auto"/>
            <w:bottom w:val="none" w:sz="0" w:space="0" w:color="auto"/>
            <w:right w:val="none" w:sz="0" w:space="0" w:color="auto"/>
          </w:divBdr>
          <w:divsChild>
            <w:div w:id="151611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jhoover/Library/Group%20Containers/UBF8T346G9.Office/User%20Content.localized/Templates.localized/HR%20Quick%20Guide%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2E3A6-8B1C-8145-AA8B-52A687413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 Quick Guide 3.dotx</Template>
  <TotalTime>0</TotalTime>
  <Pages>9</Pages>
  <Words>483</Words>
  <Characters>2757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ajhoover</dc:creator>
  <cp:keywords/>
  <dc:description/>
  <cp:lastModifiedBy>Inman, Lori (Contractor - Wellness Center)</cp:lastModifiedBy>
  <cp:revision>2</cp:revision>
  <cp:lastPrinted>2025-08-19T16:00:00Z</cp:lastPrinted>
  <dcterms:created xsi:type="dcterms:W3CDTF">2025-12-30T15:37:00Z</dcterms:created>
  <dcterms:modified xsi:type="dcterms:W3CDTF">2025-12-30T15:37:00Z</dcterms:modified>
</cp:coreProperties>
</file>